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C7B" w:rsidRDefault="00490C7B"/>
    <w:p w:rsidR="00490C7B" w:rsidRDefault="00490C7B"/>
    <w:p w:rsidR="00490C7B" w:rsidRDefault="00490C7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84pt">
            <v:imagedata r:id="rId5" o:title="" croptop="-491f" cropbottom="3371f" cropleft="8875f" cropright="449f"/>
          </v:shape>
        </w:pict>
      </w:r>
    </w:p>
    <w:tbl>
      <w:tblPr>
        <w:tblW w:w="9464" w:type="dxa"/>
        <w:tblLook w:val="00A0"/>
      </w:tblPr>
      <w:tblGrid>
        <w:gridCol w:w="3279"/>
        <w:gridCol w:w="2358"/>
        <w:gridCol w:w="3827"/>
      </w:tblGrid>
      <w:tr w:rsidR="00490C7B" w:rsidRPr="00F909E8" w:rsidTr="00FC4127">
        <w:tc>
          <w:tcPr>
            <w:tcW w:w="3279" w:type="dxa"/>
          </w:tcPr>
          <w:p w:rsidR="00490C7B" w:rsidRPr="00F909E8" w:rsidRDefault="00490C7B" w:rsidP="00A551A6">
            <w:pPr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58" w:type="dxa"/>
          </w:tcPr>
          <w:p w:rsidR="00490C7B" w:rsidRPr="00F909E8" w:rsidRDefault="00490C7B" w:rsidP="00A551A6">
            <w:pPr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490C7B" w:rsidRPr="00F909E8" w:rsidRDefault="00490C7B" w:rsidP="00FC4127">
            <w:pPr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490C7B" w:rsidRDefault="00490C7B" w:rsidP="00FC4127">
      <w:pPr>
        <w:shd w:val="clear" w:color="auto" w:fill="FFFFFF"/>
        <w:tabs>
          <w:tab w:val="left" w:pos="235"/>
        </w:tabs>
        <w:spacing w:before="10" w:line="250" w:lineRule="exact"/>
        <w:jc w:val="both"/>
        <w:rPr>
          <w:rFonts w:ascii="Times New Roman" w:hAnsi="Times New Roman" w:cs="Times New Roman"/>
          <w:spacing w:val="-5"/>
          <w:sz w:val="24"/>
          <w:szCs w:val="24"/>
        </w:rPr>
      </w:pPr>
    </w:p>
    <w:p w:rsidR="00490C7B" w:rsidRPr="004A2504" w:rsidRDefault="00490C7B" w:rsidP="00FC4127">
      <w:pPr>
        <w:shd w:val="clear" w:color="auto" w:fill="FFFFFF"/>
        <w:tabs>
          <w:tab w:val="left" w:pos="235"/>
        </w:tabs>
        <w:spacing w:before="10" w:line="25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pacing w:val="-5"/>
          <w:sz w:val="24"/>
          <w:szCs w:val="24"/>
        </w:rPr>
        <w:t>2.2</w:t>
      </w:r>
      <w:r>
        <w:rPr>
          <w:rFonts w:ascii="Times New Roman" w:hAnsi="Times New Roman" w:cs="Times New Roman"/>
          <w:spacing w:val="-5"/>
          <w:sz w:val="24"/>
          <w:szCs w:val="24"/>
        </w:rPr>
        <w:t>.</w:t>
      </w:r>
      <w:r w:rsidRPr="004A250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2504">
        <w:rPr>
          <w:rFonts w:ascii="Times New Roman" w:hAnsi="Times New Roman" w:cs="Times New Roman"/>
          <w:sz w:val="24"/>
          <w:szCs w:val="24"/>
        </w:rPr>
        <w:t xml:space="preserve">Задачи аттестации: </w:t>
      </w:r>
    </w:p>
    <w:p w:rsidR="00490C7B" w:rsidRPr="004A2504" w:rsidRDefault="00490C7B" w:rsidP="00FC4127">
      <w:pPr>
        <w:numPr>
          <w:ilvl w:val="0"/>
          <w:numId w:val="5"/>
        </w:numPr>
        <w:shd w:val="clear" w:color="auto" w:fill="FFFFFF"/>
        <w:tabs>
          <w:tab w:val="left" w:pos="235"/>
          <w:tab w:val="left" w:pos="900"/>
        </w:tabs>
        <w:spacing w:before="10" w:line="250" w:lineRule="exact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 xml:space="preserve">провести достоверное оценивание знаний обучающихся на определённых этапах обучения по образовательным программам; </w:t>
      </w:r>
    </w:p>
    <w:p w:rsidR="00490C7B" w:rsidRPr="004A2504" w:rsidRDefault="00490C7B" w:rsidP="00FC4127">
      <w:pPr>
        <w:numPr>
          <w:ilvl w:val="0"/>
          <w:numId w:val="5"/>
        </w:numPr>
        <w:shd w:val="clear" w:color="auto" w:fill="FFFFFF"/>
        <w:tabs>
          <w:tab w:val="left" w:pos="235"/>
          <w:tab w:val="left" w:pos="900"/>
        </w:tabs>
        <w:spacing w:before="10" w:line="250" w:lineRule="exact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 xml:space="preserve">по итогам промежуточной аттестации обучающихся подтвердить или произвести своевременную корректировку в содержании образовательных программ, формах и методах обучения; </w:t>
      </w:r>
    </w:p>
    <w:p w:rsidR="00490C7B" w:rsidRPr="004A2504" w:rsidRDefault="00490C7B" w:rsidP="00FC4127">
      <w:pPr>
        <w:numPr>
          <w:ilvl w:val="0"/>
          <w:numId w:val="5"/>
        </w:numPr>
        <w:shd w:val="clear" w:color="auto" w:fill="FFFFFF"/>
        <w:tabs>
          <w:tab w:val="left" w:pos="235"/>
          <w:tab w:val="left" w:pos="900"/>
        </w:tabs>
        <w:spacing w:before="10" w:line="250" w:lineRule="exact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 xml:space="preserve">определить перспективы индивидуальной работы с обучающимися; </w:t>
      </w:r>
    </w:p>
    <w:p w:rsidR="00490C7B" w:rsidRPr="004A2504" w:rsidRDefault="00490C7B" w:rsidP="00FC4127">
      <w:pPr>
        <w:numPr>
          <w:ilvl w:val="0"/>
          <w:numId w:val="5"/>
        </w:numPr>
        <w:shd w:val="clear" w:color="auto" w:fill="FFFFFF"/>
        <w:tabs>
          <w:tab w:val="left" w:pos="235"/>
          <w:tab w:val="left" w:pos="900"/>
        </w:tabs>
        <w:spacing w:before="10" w:line="250" w:lineRule="exact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>получить объективную информацию для подготовки решения педсовета о переводе обучающихся в следующий класс;</w:t>
      </w:r>
    </w:p>
    <w:p w:rsidR="00490C7B" w:rsidRPr="004A2504" w:rsidRDefault="00490C7B" w:rsidP="00FC4127">
      <w:pPr>
        <w:numPr>
          <w:ilvl w:val="0"/>
          <w:numId w:val="5"/>
        </w:numPr>
        <w:shd w:val="clear" w:color="auto" w:fill="FFFFFF"/>
        <w:tabs>
          <w:tab w:val="left" w:pos="235"/>
          <w:tab w:val="left" w:pos="900"/>
        </w:tabs>
        <w:spacing w:before="10" w:line="250" w:lineRule="exact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>по результатам итоговой аттестации выдать документ об образовании государственного образца.</w:t>
      </w:r>
    </w:p>
    <w:p w:rsidR="00490C7B" w:rsidRPr="004A2504" w:rsidRDefault="00490C7B" w:rsidP="00FC4127">
      <w:pPr>
        <w:shd w:val="clear" w:color="auto" w:fill="FFFFFF"/>
        <w:tabs>
          <w:tab w:val="left" w:pos="235"/>
          <w:tab w:val="left" w:pos="900"/>
        </w:tabs>
        <w:spacing w:before="10" w:line="25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90C7B" w:rsidRPr="004A2504" w:rsidRDefault="00490C7B" w:rsidP="00FC4127">
      <w:pPr>
        <w:numPr>
          <w:ilvl w:val="0"/>
          <w:numId w:val="2"/>
        </w:numPr>
        <w:shd w:val="clear" w:color="auto" w:fill="FFFFFF"/>
        <w:tabs>
          <w:tab w:val="left" w:pos="235"/>
        </w:tabs>
        <w:spacing w:before="10" w:line="250" w:lineRule="exac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 xml:space="preserve">Промежуточная аттестация </w:t>
      </w:r>
    </w:p>
    <w:p w:rsidR="00490C7B" w:rsidRPr="004A2504" w:rsidRDefault="00490C7B" w:rsidP="00FC4127">
      <w:pPr>
        <w:numPr>
          <w:ilvl w:val="1"/>
          <w:numId w:val="2"/>
        </w:numPr>
        <w:shd w:val="clear" w:color="auto" w:fill="FFFFFF"/>
        <w:tabs>
          <w:tab w:val="left" w:pos="235"/>
        </w:tabs>
        <w:spacing w:before="10" w:line="25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Промежуточная аттестация проводится по предметам, определенным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педагогическим </w:t>
      </w:r>
      <w:r w:rsidRPr="004A250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советом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школы</w:t>
      </w:r>
      <w:r w:rsidRPr="004A2504">
        <w:rPr>
          <w:rFonts w:ascii="Times New Roman" w:hAnsi="Times New Roman" w:cs="Times New Roman"/>
          <w:color w:val="000000"/>
          <w:spacing w:val="-4"/>
          <w:sz w:val="24"/>
          <w:szCs w:val="24"/>
        </w:rPr>
        <w:t>:</w:t>
      </w:r>
    </w:p>
    <w:p w:rsidR="00490C7B" w:rsidRPr="004A2504" w:rsidRDefault="00490C7B" w:rsidP="00FC4127">
      <w:pPr>
        <w:numPr>
          <w:ilvl w:val="0"/>
          <w:numId w:val="1"/>
        </w:numPr>
        <w:shd w:val="clear" w:color="auto" w:fill="FFFFFF"/>
        <w:tabs>
          <w:tab w:val="left" w:pos="235"/>
        </w:tabs>
        <w:spacing w:before="10" w:line="250" w:lineRule="exact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A250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в 2—9-х классах по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четвертям;</w:t>
      </w:r>
    </w:p>
    <w:p w:rsidR="00490C7B" w:rsidRPr="004A2504" w:rsidRDefault="00490C7B" w:rsidP="00FC4127">
      <w:pPr>
        <w:numPr>
          <w:ilvl w:val="0"/>
          <w:numId w:val="1"/>
        </w:numPr>
        <w:shd w:val="clear" w:color="auto" w:fill="FFFFFF"/>
        <w:tabs>
          <w:tab w:val="left" w:pos="235"/>
        </w:tabs>
        <w:spacing w:before="10" w:line="250" w:lineRule="exact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A2504">
        <w:rPr>
          <w:rFonts w:ascii="Times New Roman" w:hAnsi="Times New Roman" w:cs="Times New Roman"/>
          <w:color w:val="000000"/>
          <w:spacing w:val="-6"/>
          <w:sz w:val="24"/>
          <w:szCs w:val="24"/>
        </w:rPr>
        <w:t>в 10—11-х классах — по полугодиям.</w:t>
      </w:r>
    </w:p>
    <w:p w:rsidR="00490C7B" w:rsidRPr="004A2504" w:rsidRDefault="00490C7B" w:rsidP="00FC4127">
      <w:pPr>
        <w:numPr>
          <w:ilvl w:val="1"/>
          <w:numId w:val="2"/>
        </w:numPr>
        <w:shd w:val="clear" w:color="auto" w:fill="FFFFFF"/>
        <w:tabs>
          <w:tab w:val="left" w:pos="235"/>
        </w:tabs>
        <w:spacing w:before="10" w:line="25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Промежуточная аттестация подразделяется на текущую, </w:t>
      </w:r>
      <w:r w:rsidRPr="004A250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включающую в себя поурочное, тематическое и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четвертное</w:t>
      </w:r>
      <w:r w:rsidRPr="004A250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(полугодовое) оценивание результатов учебы уча</w:t>
      </w:r>
      <w:r w:rsidRPr="004A2504">
        <w:rPr>
          <w:rFonts w:ascii="Times New Roman" w:hAnsi="Times New Roman" w:cs="Times New Roman"/>
          <w:color w:val="000000"/>
          <w:spacing w:val="-2"/>
          <w:sz w:val="24"/>
          <w:szCs w:val="24"/>
        </w:rPr>
        <w:t>щихся, и годовую по результатам тестировани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й</w:t>
      </w:r>
      <w:r w:rsidRPr="004A2504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A250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собеседований и контрольных работ за учебный </w:t>
      </w:r>
      <w:r w:rsidRPr="004A2504">
        <w:rPr>
          <w:rFonts w:ascii="Times New Roman" w:hAnsi="Times New Roman" w:cs="Times New Roman"/>
          <w:color w:val="000000"/>
          <w:spacing w:val="-8"/>
          <w:sz w:val="24"/>
          <w:szCs w:val="24"/>
        </w:rPr>
        <w:t>год.</w:t>
      </w:r>
    </w:p>
    <w:p w:rsidR="00490C7B" w:rsidRPr="00564A4C" w:rsidRDefault="00490C7B" w:rsidP="00FC4127">
      <w:pPr>
        <w:numPr>
          <w:ilvl w:val="1"/>
          <w:numId w:val="2"/>
        </w:numPr>
        <w:shd w:val="clear" w:color="auto" w:fill="FFFFFF"/>
        <w:tabs>
          <w:tab w:val="left" w:pos="235"/>
        </w:tabs>
        <w:spacing w:before="10" w:line="25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Учащиеся, успешно овладевшие учебной программой, могут быть освобождены от промежуточной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годовой аттестации по решению пе</w:t>
      </w:r>
      <w:r w:rsidRPr="004A2504">
        <w:rPr>
          <w:rFonts w:ascii="Times New Roman" w:hAnsi="Times New Roman" w:cs="Times New Roman"/>
          <w:color w:val="000000"/>
          <w:spacing w:val="-5"/>
          <w:sz w:val="24"/>
          <w:szCs w:val="24"/>
        </w:rPr>
        <w:t>дсовета или методобъединения при наличии представления учителя.</w:t>
      </w:r>
    </w:p>
    <w:p w:rsidR="00490C7B" w:rsidRPr="004A2504" w:rsidRDefault="00490C7B" w:rsidP="00FC4127">
      <w:pPr>
        <w:shd w:val="clear" w:color="auto" w:fill="FFFFFF"/>
        <w:tabs>
          <w:tab w:val="left" w:pos="235"/>
        </w:tabs>
        <w:spacing w:before="10" w:line="25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90C7B" w:rsidRPr="004A2504" w:rsidRDefault="00490C7B" w:rsidP="00FC4127">
      <w:pPr>
        <w:numPr>
          <w:ilvl w:val="0"/>
          <w:numId w:val="2"/>
        </w:numPr>
        <w:shd w:val="clear" w:color="auto" w:fill="FFFFFF"/>
        <w:tabs>
          <w:tab w:val="left" w:pos="235"/>
        </w:tabs>
        <w:spacing w:before="10" w:line="25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Текущая аттестация учащихся.</w:t>
      </w:r>
    </w:p>
    <w:p w:rsidR="00490C7B" w:rsidRPr="004A2504" w:rsidRDefault="00490C7B" w:rsidP="00FC4127">
      <w:pPr>
        <w:numPr>
          <w:ilvl w:val="1"/>
          <w:numId w:val="2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Текущей аттестации подлежат учащиеся всех со 2-го по 11-й класс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школы</w:t>
      </w:r>
      <w:r w:rsidRPr="004A2504"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 w:rsidRPr="004A25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90C7B" w:rsidRPr="004A2504" w:rsidRDefault="00490C7B" w:rsidP="00FC4127">
      <w:pPr>
        <w:numPr>
          <w:ilvl w:val="1"/>
          <w:numId w:val="2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pacing w:val="-5"/>
          <w:sz w:val="24"/>
          <w:szCs w:val="24"/>
        </w:rPr>
        <w:t>Текущая аттестация учащихся 1-х классов в течение учебного года осуществляется без фиксации их достижений в классных журналах</w:t>
      </w:r>
      <w:r w:rsidRPr="004A2504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:rsidR="00490C7B" w:rsidRPr="004A2504" w:rsidRDefault="00490C7B" w:rsidP="00FC4127">
      <w:pPr>
        <w:numPr>
          <w:ilvl w:val="1"/>
          <w:numId w:val="2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>Текущая аттестация обучающихся 10-11-х классов осуществляется по полугодиям с фиксацией их достижений в классных журналах в виде отметок по пятибалльной шкале.</w:t>
      </w:r>
    </w:p>
    <w:p w:rsidR="00490C7B" w:rsidRPr="004A2504" w:rsidRDefault="00490C7B" w:rsidP="00FC4127">
      <w:pPr>
        <w:numPr>
          <w:ilvl w:val="1"/>
          <w:numId w:val="2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 xml:space="preserve">В 9-х и 11-х классах в апреле проводятся контрольные работы </w:t>
      </w:r>
      <w:r>
        <w:rPr>
          <w:rFonts w:ascii="Times New Roman" w:hAnsi="Times New Roman" w:cs="Times New Roman"/>
          <w:sz w:val="24"/>
          <w:szCs w:val="24"/>
        </w:rPr>
        <w:t>по русскому языку и математике</w:t>
      </w:r>
      <w:r w:rsidRPr="004A2504">
        <w:rPr>
          <w:rFonts w:ascii="Times New Roman" w:hAnsi="Times New Roman" w:cs="Times New Roman"/>
          <w:sz w:val="24"/>
          <w:szCs w:val="24"/>
        </w:rPr>
        <w:t>, целью которых является выявление затруднений обучающихся и устранения пробелов в знаниях.</w:t>
      </w:r>
    </w:p>
    <w:p w:rsidR="00490C7B" w:rsidRPr="004A2504" w:rsidRDefault="00490C7B" w:rsidP="00FC4127">
      <w:pPr>
        <w:numPr>
          <w:ilvl w:val="1"/>
          <w:numId w:val="2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pacing w:val="-6"/>
          <w:sz w:val="24"/>
          <w:szCs w:val="24"/>
        </w:rPr>
        <w:t>Форму текущей аттестации определяет учитель с учетом контингента обучающихся, содержания учебного матери</w:t>
      </w:r>
      <w:r w:rsidRPr="004A2504">
        <w:rPr>
          <w:rFonts w:ascii="Times New Roman" w:hAnsi="Times New Roman" w:cs="Times New Roman"/>
          <w:color w:val="000000"/>
          <w:spacing w:val="-1"/>
          <w:sz w:val="24"/>
          <w:szCs w:val="24"/>
        </w:rPr>
        <w:t>ала, используемых им образовательных технологий и др.</w:t>
      </w:r>
      <w:r w:rsidRPr="004A250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Избранная форма текущей аттеста</w:t>
      </w:r>
      <w:r w:rsidRPr="004A2504">
        <w:rPr>
          <w:rFonts w:ascii="Times New Roman" w:hAnsi="Times New Roman" w:cs="Times New Roman"/>
          <w:color w:val="000000"/>
          <w:spacing w:val="-2"/>
          <w:sz w:val="24"/>
          <w:szCs w:val="24"/>
        </w:rPr>
        <w:t>ции учителем подается одновременно с представлением ка</w:t>
      </w:r>
      <w:r w:rsidRPr="004A2504">
        <w:rPr>
          <w:rFonts w:ascii="Times New Roman" w:hAnsi="Times New Roman" w:cs="Times New Roman"/>
          <w:color w:val="000000"/>
          <w:spacing w:val="-3"/>
          <w:sz w:val="24"/>
          <w:szCs w:val="24"/>
        </w:rPr>
        <w:t>лендарно-тематического планирования изучения программы.</w:t>
      </w:r>
    </w:p>
    <w:p w:rsidR="00490C7B" w:rsidRPr="004A2504" w:rsidRDefault="00490C7B" w:rsidP="00FC4127">
      <w:pPr>
        <w:numPr>
          <w:ilvl w:val="1"/>
          <w:numId w:val="2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pacing w:val="-3"/>
          <w:sz w:val="24"/>
          <w:szCs w:val="24"/>
        </w:rPr>
        <w:t>Письменные, самостоятельные, контрольные и дру</w:t>
      </w:r>
      <w:r w:rsidRPr="004A2504">
        <w:rPr>
          <w:rFonts w:ascii="Times New Roman" w:hAnsi="Times New Roman" w:cs="Times New Roman"/>
          <w:color w:val="000000"/>
          <w:spacing w:val="-5"/>
          <w:sz w:val="24"/>
          <w:szCs w:val="24"/>
        </w:rPr>
        <w:t>гие виды работ учащихся оцениваются по пятибалльной сис</w:t>
      </w:r>
      <w:r w:rsidRPr="004A2504">
        <w:rPr>
          <w:rFonts w:ascii="Times New Roman" w:hAnsi="Times New Roman" w:cs="Times New Roman"/>
          <w:color w:val="000000"/>
          <w:spacing w:val="-4"/>
          <w:sz w:val="24"/>
          <w:szCs w:val="24"/>
        </w:rPr>
        <w:t>теме. Отметка за выполненную письменную работу заносит</w:t>
      </w:r>
      <w:r w:rsidRPr="004A250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ся в классный журнал. </w:t>
      </w:r>
      <w:r w:rsidRPr="004A2504">
        <w:rPr>
          <w:rFonts w:ascii="Times New Roman" w:hAnsi="Times New Roman" w:cs="Times New Roman"/>
          <w:sz w:val="24"/>
          <w:szCs w:val="24"/>
        </w:rPr>
        <w:t>Отметка за выполненную письменную работу заносится в классный журнал к следующему уроку, за исключением: отметка за творческие работы по русскому языку и литературе в 9-11 классах не позднее, чем через неделю после из проведения;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504">
        <w:rPr>
          <w:rFonts w:ascii="Times New Roman" w:hAnsi="Times New Roman" w:cs="Times New Roman"/>
          <w:sz w:val="24"/>
          <w:szCs w:val="24"/>
        </w:rPr>
        <w:t>отметка за сочинение в 9-11 классах по русскому и литературе - не более, чем через 10 дней. Отметка за сочинение и диктант с грамматическим заданием выставляются в классный журнал через дробь.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504">
        <w:rPr>
          <w:rFonts w:ascii="Times New Roman" w:hAnsi="Times New Roman" w:cs="Times New Roman"/>
          <w:color w:val="000000"/>
          <w:spacing w:val="-5"/>
          <w:sz w:val="24"/>
          <w:szCs w:val="24"/>
        </w:rPr>
        <w:t>Учащиеся, успешно овладевшие учебной программой, могут быть освобождены от проме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жуточной аттестации по решению пе</w:t>
      </w:r>
      <w:r w:rsidRPr="004A2504">
        <w:rPr>
          <w:rFonts w:ascii="Times New Roman" w:hAnsi="Times New Roman" w:cs="Times New Roman"/>
          <w:color w:val="000000"/>
          <w:spacing w:val="-5"/>
          <w:sz w:val="24"/>
          <w:szCs w:val="24"/>
        </w:rPr>
        <w:t>дсовета или методобъединения при наличии представления учителя.</w:t>
      </w:r>
    </w:p>
    <w:p w:rsidR="00490C7B" w:rsidRPr="004A2504" w:rsidRDefault="00490C7B" w:rsidP="00FC4127">
      <w:pPr>
        <w:numPr>
          <w:ilvl w:val="1"/>
          <w:numId w:val="2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pacing w:val="-8"/>
          <w:sz w:val="24"/>
          <w:szCs w:val="24"/>
        </w:rPr>
        <w:t>Учащиеся, временно обучающиеся в санаторных шко</w:t>
      </w:r>
      <w:r w:rsidRPr="004A2504">
        <w:rPr>
          <w:rFonts w:ascii="Times New Roman" w:hAnsi="Times New Roman" w:cs="Times New Roman"/>
          <w:color w:val="000000"/>
          <w:spacing w:val="-4"/>
          <w:sz w:val="24"/>
          <w:szCs w:val="24"/>
        </w:rPr>
        <w:t>лах, реабилитационных общеобразовательных учреждениях, аттестуются на основе их аттестации в этих учебных заведе</w:t>
      </w:r>
      <w:r w:rsidRPr="004A2504">
        <w:rPr>
          <w:rFonts w:ascii="Times New Roman" w:hAnsi="Times New Roman" w:cs="Times New Roman"/>
          <w:color w:val="000000"/>
          <w:spacing w:val="-5"/>
          <w:sz w:val="24"/>
          <w:szCs w:val="24"/>
        </w:rPr>
        <w:t>ниях.</w:t>
      </w:r>
    </w:p>
    <w:p w:rsidR="00490C7B" w:rsidRPr="004A2504" w:rsidRDefault="00490C7B" w:rsidP="00FC4127">
      <w:pPr>
        <w:numPr>
          <w:ilvl w:val="1"/>
          <w:numId w:val="2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pacing w:val="-6"/>
          <w:sz w:val="24"/>
          <w:szCs w:val="24"/>
        </w:rPr>
        <w:t>Учащиеся, пропустившие по не зависящим от них об</w:t>
      </w:r>
      <w:r w:rsidRPr="004A250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стоятельствам 2/3 учебного времени, не аттестуются. Вопрос </w:t>
      </w:r>
      <w:r w:rsidRPr="004A2504">
        <w:rPr>
          <w:rFonts w:ascii="Times New Roman" w:hAnsi="Times New Roman" w:cs="Times New Roman"/>
          <w:color w:val="000000"/>
          <w:spacing w:val="-7"/>
          <w:sz w:val="24"/>
          <w:szCs w:val="24"/>
        </w:rPr>
        <w:t>об аттестации таких учащихся решается в индивидуальном по</w:t>
      </w:r>
      <w:r w:rsidRPr="004A2504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рядке директором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школы</w:t>
      </w:r>
      <w:r w:rsidRPr="004A2504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по согласованию с родителями </w:t>
      </w:r>
      <w:r w:rsidRPr="004A2504">
        <w:rPr>
          <w:rFonts w:ascii="Times New Roman" w:hAnsi="Times New Roman" w:cs="Times New Roman"/>
          <w:color w:val="000000"/>
          <w:spacing w:val="-6"/>
          <w:sz w:val="24"/>
          <w:szCs w:val="24"/>
        </w:rPr>
        <w:t>учащихся.</w:t>
      </w:r>
    </w:p>
    <w:p w:rsidR="00490C7B" w:rsidRPr="004A2504" w:rsidRDefault="00490C7B" w:rsidP="00FC4127">
      <w:pPr>
        <w:numPr>
          <w:ilvl w:val="1"/>
          <w:numId w:val="2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 xml:space="preserve">Обучающиеся, заболевшие в период переводной аттестации могут быть освобождены от нее, на основании справки из медицинского учреждения. Решения по этому вопросу </w:t>
      </w:r>
      <w:r>
        <w:rPr>
          <w:rFonts w:ascii="Times New Roman" w:hAnsi="Times New Roman" w:cs="Times New Roman"/>
          <w:sz w:val="24"/>
          <w:szCs w:val="24"/>
        </w:rPr>
        <w:t>принимает Педагогический совет школы</w:t>
      </w:r>
      <w:r w:rsidRPr="004A250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90C7B" w:rsidRPr="004A2504" w:rsidRDefault="00490C7B" w:rsidP="00FC4127">
      <w:pPr>
        <w:numPr>
          <w:ilvl w:val="1"/>
          <w:numId w:val="2"/>
        </w:numPr>
        <w:shd w:val="clear" w:color="auto" w:fill="FFFFFF"/>
        <w:tabs>
          <w:tab w:val="left" w:pos="540"/>
        </w:tabs>
        <w:spacing w:line="250" w:lineRule="exact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Отметка учащихся за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четверть</w:t>
      </w:r>
      <w:r w:rsidRPr="004A250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(полугодие) выставляется на основе результатов письменных работ и устных ответов учащихся и с учетом их фактических знаний, умений, навыков.</w:t>
      </w:r>
    </w:p>
    <w:p w:rsidR="00490C7B" w:rsidRPr="004A2504" w:rsidRDefault="00490C7B" w:rsidP="00FC4127">
      <w:pPr>
        <w:numPr>
          <w:ilvl w:val="1"/>
          <w:numId w:val="2"/>
        </w:numPr>
        <w:shd w:val="clear" w:color="auto" w:fill="FFFFFF"/>
        <w:tabs>
          <w:tab w:val="left" w:pos="540"/>
        </w:tabs>
        <w:spacing w:line="250" w:lineRule="exact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pacing w:val="-5"/>
          <w:sz w:val="24"/>
          <w:szCs w:val="24"/>
        </w:rPr>
        <w:t>В случае несогласия учащихся и их родителей с вы</w:t>
      </w:r>
      <w:r w:rsidRPr="004A2504">
        <w:rPr>
          <w:rFonts w:ascii="Times New Roman" w:hAnsi="Times New Roman" w:cs="Times New Roman"/>
          <w:color w:val="000000"/>
          <w:spacing w:val="-7"/>
          <w:sz w:val="24"/>
          <w:szCs w:val="24"/>
        </w:rPr>
        <w:t>ставленной итоговой оценкой по предмету она может быть пе</w:t>
      </w:r>
      <w:r w:rsidRPr="004A2504">
        <w:rPr>
          <w:rFonts w:ascii="Times New Roman" w:hAnsi="Times New Roman" w:cs="Times New Roman"/>
          <w:color w:val="000000"/>
          <w:spacing w:val="-5"/>
          <w:sz w:val="24"/>
          <w:szCs w:val="24"/>
        </w:rPr>
        <w:t>ресмотрена. Для пересмотра на основании письменного заяв</w:t>
      </w:r>
      <w:r w:rsidRPr="004A2504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ления родителей приказом по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школе</w:t>
      </w:r>
      <w:r w:rsidRPr="004A2504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создается комиссия из трех </w:t>
      </w:r>
      <w:r w:rsidRPr="004A2504">
        <w:rPr>
          <w:rFonts w:ascii="Times New Roman" w:hAnsi="Times New Roman" w:cs="Times New Roman"/>
          <w:color w:val="000000"/>
          <w:spacing w:val="-4"/>
          <w:sz w:val="24"/>
          <w:szCs w:val="24"/>
        </w:rPr>
        <w:t>человек, которая в форме экзамена или собеседования в при</w:t>
      </w:r>
      <w:r w:rsidRPr="004A2504">
        <w:rPr>
          <w:rFonts w:ascii="Times New Roman" w:hAnsi="Times New Roman" w:cs="Times New Roman"/>
          <w:color w:val="000000"/>
          <w:spacing w:val="-3"/>
          <w:sz w:val="24"/>
          <w:szCs w:val="24"/>
        </w:rPr>
        <w:t>сутствии родителей учащегося определяет соответствие вы</w:t>
      </w:r>
      <w:r w:rsidRPr="004A2504">
        <w:rPr>
          <w:rFonts w:ascii="Times New Roman" w:hAnsi="Times New Roman" w:cs="Times New Roman"/>
          <w:color w:val="000000"/>
          <w:spacing w:val="-8"/>
          <w:sz w:val="24"/>
          <w:szCs w:val="24"/>
        </w:rPr>
        <w:t>ставленной оценки по предмету фактическому уровню его зна</w:t>
      </w:r>
      <w:r w:rsidRPr="004A250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ний. Решение комиссии оформляется протоколом и является </w:t>
      </w:r>
      <w:r w:rsidRPr="004A2504">
        <w:rPr>
          <w:rFonts w:ascii="Times New Roman" w:hAnsi="Times New Roman" w:cs="Times New Roman"/>
          <w:color w:val="000000"/>
          <w:spacing w:val="-7"/>
          <w:sz w:val="24"/>
          <w:szCs w:val="24"/>
        </w:rPr>
        <w:t>окончательным. Протокол хранится в личном деле учащегося.</w:t>
      </w:r>
    </w:p>
    <w:p w:rsidR="00490C7B" w:rsidRPr="004A2504" w:rsidRDefault="00490C7B" w:rsidP="00FC4127">
      <w:pPr>
        <w:numPr>
          <w:ilvl w:val="1"/>
          <w:numId w:val="2"/>
        </w:numPr>
        <w:shd w:val="clear" w:color="auto" w:fill="FFFFFF"/>
        <w:tabs>
          <w:tab w:val="left" w:pos="540"/>
        </w:tabs>
        <w:spacing w:line="250" w:lineRule="exact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школы</w:t>
      </w:r>
      <w:r w:rsidRPr="004A2504">
        <w:rPr>
          <w:rFonts w:ascii="Times New Roman" w:hAnsi="Times New Roman" w:cs="Times New Roman"/>
          <w:sz w:val="24"/>
          <w:szCs w:val="24"/>
        </w:rPr>
        <w:t xml:space="preserve"> до начала учебного года доводит до сведения всех участников образовательного процесса конкретный перечень предметов годовой промежуточной аттестации, сообщает по каким предметам, в каких классах и какие виды контрольных работ будут проводиться. Формы проведения промежуточной аттестации определяется педагогическим советом и доводится до обучающихся приказом директора.</w:t>
      </w:r>
    </w:p>
    <w:p w:rsidR="00490C7B" w:rsidRPr="00D50A5C" w:rsidRDefault="00490C7B" w:rsidP="00FC4127">
      <w:pPr>
        <w:numPr>
          <w:ilvl w:val="1"/>
          <w:numId w:val="2"/>
        </w:numPr>
        <w:shd w:val="clear" w:color="auto" w:fill="FFFFFF"/>
        <w:tabs>
          <w:tab w:val="left" w:pos="540"/>
        </w:tabs>
        <w:spacing w:line="250" w:lineRule="exact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>Объектами внутришкольного контроля текущей аттестации являются: качество выполненных работ по предметам, учет и анализ затруднений обучающихся, соответствие контрольных материалов календарно-тематическому планированию, степень прохождения программ.</w:t>
      </w:r>
    </w:p>
    <w:p w:rsidR="00490C7B" w:rsidRPr="004A2504" w:rsidRDefault="00490C7B" w:rsidP="00FC4127">
      <w:pPr>
        <w:shd w:val="clear" w:color="auto" w:fill="FFFFFF"/>
        <w:tabs>
          <w:tab w:val="left" w:pos="540"/>
        </w:tabs>
        <w:spacing w:line="250" w:lineRule="exact"/>
        <w:ind w:left="465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490C7B" w:rsidRPr="004A2504" w:rsidRDefault="00490C7B" w:rsidP="00FC4127">
      <w:pPr>
        <w:widowControl/>
        <w:autoSpaceDE/>
        <w:autoSpaceDN/>
        <w:adjustRightInd/>
        <w:jc w:val="both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 w:rsidRPr="004A2504">
        <w:rPr>
          <w:rFonts w:ascii="Times New Roman" w:hAnsi="Times New Roman" w:cs="Times New Roman"/>
          <w:b/>
          <w:bCs/>
          <w:sz w:val="24"/>
          <w:szCs w:val="24"/>
        </w:rPr>
        <w:t>5. Промежуточная годовая аттестация</w:t>
      </w:r>
    </w:p>
    <w:p w:rsidR="00490C7B" w:rsidRPr="004A2504" w:rsidRDefault="00490C7B" w:rsidP="00FC4127">
      <w:pPr>
        <w:widowControl/>
        <w:numPr>
          <w:ilvl w:val="1"/>
          <w:numId w:val="6"/>
        </w:numPr>
        <w:autoSpaceDE/>
        <w:autoSpaceDN/>
        <w:adjustRightInd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>Ежегодно решением педсовета определяется перечень учебных предметов, выносимых на промежуточную годовую аттестацию; устанавливаются форма и порядок ее проведения; определяется оценочная система. Данное решение утверждает</w:t>
      </w:r>
      <w:r>
        <w:rPr>
          <w:rFonts w:ascii="Times New Roman" w:hAnsi="Times New Roman" w:cs="Times New Roman"/>
          <w:sz w:val="24"/>
          <w:szCs w:val="24"/>
        </w:rPr>
        <w:t>ся приказом директора школы</w:t>
      </w:r>
      <w:r w:rsidRPr="004A2504">
        <w:rPr>
          <w:rFonts w:ascii="Times New Roman" w:hAnsi="Times New Roman" w:cs="Times New Roman"/>
          <w:sz w:val="24"/>
          <w:szCs w:val="24"/>
        </w:rPr>
        <w:t>.</w:t>
      </w:r>
    </w:p>
    <w:p w:rsidR="00490C7B" w:rsidRDefault="00490C7B" w:rsidP="00FC4127">
      <w:pPr>
        <w:widowControl/>
        <w:numPr>
          <w:ilvl w:val="1"/>
          <w:numId w:val="6"/>
        </w:numPr>
        <w:autoSpaceDE/>
        <w:autoSpaceDN/>
        <w:adjustRightInd/>
        <w:spacing w:before="100" w:beforeAutospacing="1" w:after="100" w:afterAutospacing="1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 xml:space="preserve">Дидактические материалы для проведения промежуточной годовой аттестации разрабатываются школьными методическими объединениями в соответствии с государственным стандартом общего образования, утверждаются приказом директора. </w:t>
      </w:r>
    </w:p>
    <w:p w:rsidR="00490C7B" w:rsidRPr="00D50A5C" w:rsidRDefault="00490C7B" w:rsidP="00FC4127">
      <w:pPr>
        <w:widowControl/>
        <w:numPr>
          <w:ilvl w:val="1"/>
          <w:numId w:val="6"/>
        </w:numPr>
        <w:autoSpaceDE/>
        <w:autoSpaceDN/>
        <w:adjustRightInd/>
        <w:spacing w:before="100" w:beforeAutospacing="1" w:after="100" w:afterAutospacing="1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D50A5C">
        <w:rPr>
          <w:rFonts w:ascii="Times New Roman" w:hAnsi="Times New Roman" w:cs="Times New Roman"/>
          <w:sz w:val="24"/>
          <w:szCs w:val="24"/>
        </w:rPr>
        <w:t>Подготовка дидактического материала к промежуточной годовой аттестации:</w:t>
      </w:r>
    </w:p>
    <w:p w:rsidR="00490C7B" w:rsidRPr="004A2504" w:rsidRDefault="00490C7B" w:rsidP="00FC4127">
      <w:pPr>
        <w:widowControl/>
        <w:numPr>
          <w:ilvl w:val="0"/>
          <w:numId w:val="8"/>
        </w:numPr>
        <w:autoSpaceDE/>
        <w:autoSpaceDN/>
        <w:adjustRightInd/>
        <w:ind w:left="0" w:firstLine="360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504">
        <w:rPr>
          <w:rFonts w:ascii="Times New Roman" w:hAnsi="Times New Roman" w:cs="Times New Roman"/>
          <w:sz w:val="24"/>
          <w:szCs w:val="24"/>
        </w:rPr>
        <w:t>используя программный материал, изученный за учебный год, учитель</w:t>
      </w:r>
      <w:r w:rsidRPr="004A2504">
        <w:rPr>
          <w:rFonts w:ascii="Times New Roman" w:hAnsi="Times New Roman" w:cs="Times New Roman"/>
          <w:sz w:val="24"/>
          <w:szCs w:val="24"/>
        </w:rPr>
        <w:br/>
        <w:t>составляет тексты письменных работ, экзаменационные билеты, определяет темы</w:t>
      </w:r>
      <w:r w:rsidRPr="004A2504">
        <w:rPr>
          <w:rFonts w:ascii="Times New Roman" w:hAnsi="Times New Roman" w:cs="Times New Roman"/>
          <w:sz w:val="24"/>
          <w:szCs w:val="24"/>
        </w:rPr>
        <w:br/>
        <w:t>рефератов, проектов, группы вопросов для собеседования и тестирования, утверждает</w:t>
      </w:r>
      <w:r w:rsidRPr="004A2504">
        <w:rPr>
          <w:rFonts w:ascii="Times New Roman" w:hAnsi="Times New Roman" w:cs="Times New Roman"/>
          <w:sz w:val="24"/>
          <w:szCs w:val="24"/>
        </w:rPr>
        <w:br/>
        <w:t>их на методических  объ</w:t>
      </w:r>
      <w:r>
        <w:rPr>
          <w:rFonts w:ascii="Times New Roman" w:hAnsi="Times New Roman" w:cs="Times New Roman"/>
          <w:sz w:val="24"/>
          <w:szCs w:val="24"/>
        </w:rPr>
        <w:t>единениях учителей-предметников;</w:t>
      </w:r>
      <w:r w:rsidRPr="004A25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0C7B" w:rsidRPr="004A2504" w:rsidRDefault="00490C7B" w:rsidP="00FC4127">
      <w:pPr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н</w:t>
      </w:r>
      <w:r w:rsidRPr="004A2504">
        <w:rPr>
          <w:rFonts w:ascii="Times New Roman" w:hAnsi="Times New Roman" w:cs="Times New Roman"/>
          <w:spacing w:val="-1"/>
          <w:sz w:val="24"/>
          <w:szCs w:val="24"/>
        </w:rPr>
        <w:t xml:space="preserve">а </w:t>
      </w:r>
      <w:r w:rsidRPr="004A2504">
        <w:rPr>
          <w:rFonts w:ascii="Times New Roman" w:hAnsi="Times New Roman" w:cs="Times New Roman"/>
          <w:sz w:val="24"/>
          <w:szCs w:val="24"/>
        </w:rPr>
        <w:t xml:space="preserve">промежуточной годовой аттестации </w:t>
      </w:r>
      <w:r w:rsidRPr="004A2504">
        <w:rPr>
          <w:rFonts w:ascii="Times New Roman" w:hAnsi="Times New Roman" w:cs="Times New Roman"/>
          <w:spacing w:val="-1"/>
          <w:sz w:val="24"/>
          <w:szCs w:val="24"/>
        </w:rPr>
        <w:t xml:space="preserve">по всем учебным предметам проверяется соответствие знаний обучающихся требованиям государственных образовательных </w:t>
      </w:r>
      <w:r w:rsidRPr="004A2504">
        <w:rPr>
          <w:rFonts w:ascii="Times New Roman" w:hAnsi="Times New Roman" w:cs="Times New Roman"/>
          <w:sz w:val="24"/>
          <w:szCs w:val="24"/>
        </w:rPr>
        <w:t>программ, глубина и прочность полученных зна</w:t>
      </w:r>
      <w:r>
        <w:rPr>
          <w:rFonts w:ascii="Times New Roman" w:hAnsi="Times New Roman" w:cs="Times New Roman"/>
          <w:sz w:val="24"/>
          <w:szCs w:val="24"/>
        </w:rPr>
        <w:t>ний, их практическое применение;</w:t>
      </w:r>
    </w:p>
    <w:p w:rsidR="00490C7B" w:rsidRPr="004A2504" w:rsidRDefault="00490C7B" w:rsidP="00FC4127">
      <w:pPr>
        <w:widowControl/>
        <w:numPr>
          <w:ilvl w:val="0"/>
          <w:numId w:val="8"/>
        </w:numPr>
        <w:autoSpaceDE/>
        <w:autoSpaceDN/>
        <w:adjustRightInd/>
        <w:spacing w:before="100" w:beforeAutospacing="1" w:after="100" w:afterAutospacing="1"/>
        <w:ind w:left="0" w:firstLine="360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в</w:t>
      </w:r>
      <w:r w:rsidRPr="004A2504">
        <w:rPr>
          <w:rFonts w:ascii="Times New Roman" w:hAnsi="Times New Roman" w:cs="Times New Roman"/>
          <w:spacing w:val="-1"/>
          <w:sz w:val="24"/>
          <w:szCs w:val="24"/>
        </w:rPr>
        <w:t xml:space="preserve"> контрольно-диагностический материал по русскому языку, литературе, математике, </w:t>
      </w:r>
      <w:r w:rsidRPr="004A2504">
        <w:rPr>
          <w:rFonts w:ascii="Times New Roman" w:hAnsi="Times New Roman" w:cs="Times New Roman"/>
          <w:sz w:val="24"/>
          <w:szCs w:val="24"/>
        </w:rPr>
        <w:t xml:space="preserve">географии, физике, химии, геометрии и другим учебным предметам рекомендуется включать как теоретические вопросы, так и практические задания, причем для </w:t>
      </w:r>
      <w:r w:rsidRPr="004A2504">
        <w:rPr>
          <w:rFonts w:ascii="Times New Roman" w:hAnsi="Times New Roman" w:cs="Times New Roman"/>
          <w:spacing w:val="-1"/>
          <w:sz w:val="24"/>
          <w:szCs w:val="24"/>
        </w:rPr>
        <w:t xml:space="preserve">аттестационной комиссии должны быть подготовлены решения и ответы практических </w:t>
      </w:r>
      <w:r w:rsidRPr="004A2504">
        <w:rPr>
          <w:rFonts w:ascii="Times New Roman" w:hAnsi="Times New Roman" w:cs="Times New Roman"/>
          <w:sz w:val="24"/>
          <w:szCs w:val="24"/>
        </w:rPr>
        <w:t>зад</w:t>
      </w:r>
      <w:r>
        <w:rPr>
          <w:rFonts w:ascii="Times New Roman" w:hAnsi="Times New Roman" w:cs="Times New Roman"/>
          <w:sz w:val="24"/>
          <w:szCs w:val="24"/>
        </w:rPr>
        <w:t>аний экзаменационного материала;</w:t>
      </w:r>
    </w:p>
    <w:p w:rsidR="00490C7B" w:rsidRPr="004A2504" w:rsidRDefault="00490C7B" w:rsidP="00FC4127">
      <w:pPr>
        <w:widowControl/>
        <w:numPr>
          <w:ilvl w:val="0"/>
          <w:numId w:val="8"/>
        </w:numPr>
        <w:autoSpaceDE/>
        <w:autoSpaceDN/>
        <w:adjustRightInd/>
        <w:spacing w:before="100" w:beforeAutospacing="1" w:after="100" w:afterAutospacing="1"/>
        <w:ind w:left="0" w:firstLine="360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о</w:t>
      </w:r>
      <w:r w:rsidRPr="004A2504">
        <w:rPr>
          <w:rFonts w:ascii="Times New Roman" w:hAnsi="Times New Roman" w:cs="Times New Roman"/>
          <w:spacing w:val="-1"/>
          <w:sz w:val="24"/>
          <w:szCs w:val="24"/>
        </w:rPr>
        <w:t xml:space="preserve">ценки за ответ при любой форме проведения </w:t>
      </w:r>
      <w:r w:rsidRPr="004A2504">
        <w:rPr>
          <w:rFonts w:ascii="Times New Roman" w:hAnsi="Times New Roman" w:cs="Times New Roman"/>
          <w:sz w:val="24"/>
          <w:szCs w:val="24"/>
        </w:rPr>
        <w:t xml:space="preserve">промежуточной годовой аттестации </w:t>
      </w:r>
      <w:r w:rsidRPr="004A2504">
        <w:rPr>
          <w:rFonts w:ascii="Times New Roman" w:hAnsi="Times New Roman" w:cs="Times New Roman"/>
          <w:spacing w:val="-1"/>
          <w:sz w:val="24"/>
          <w:szCs w:val="24"/>
        </w:rPr>
        <w:t xml:space="preserve">и </w:t>
      </w:r>
      <w:r w:rsidRPr="004A2504">
        <w:rPr>
          <w:rFonts w:ascii="Times New Roman" w:hAnsi="Times New Roman" w:cs="Times New Roman"/>
          <w:sz w:val="24"/>
          <w:szCs w:val="24"/>
        </w:rPr>
        <w:t>любой системе оценки знаний, определенных уставом образовательного учреждения, выставляются в соответствии с рекомендациями об оценивании знаний по каждому учебному предмету, отражающими требования образовательного стандарта.</w:t>
      </w:r>
    </w:p>
    <w:p w:rsidR="00490C7B" w:rsidRPr="004A2504" w:rsidRDefault="00490C7B" w:rsidP="00FC4127">
      <w:pPr>
        <w:widowControl/>
        <w:numPr>
          <w:ilvl w:val="1"/>
          <w:numId w:val="6"/>
        </w:numPr>
        <w:autoSpaceDE/>
        <w:autoSpaceDN/>
        <w:adjustRightInd/>
        <w:spacing w:before="100" w:beforeAutospacing="1" w:after="100" w:afterAutospacing="1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>Промежуточная годовая аттестация проводится непосредственно по завершении освоения предмета в рамках образовательной программы начального, основного или среднего (полного) общего образования, как правило, в апреле-мае текущего года по предметам, изучаемым не менее 1 часа в неделю.</w:t>
      </w:r>
    </w:p>
    <w:p w:rsidR="00490C7B" w:rsidRPr="004A2504" w:rsidRDefault="00490C7B" w:rsidP="00FC4127">
      <w:pPr>
        <w:widowControl/>
        <w:numPr>
          <w:ilvl w:val="1"/>
          <w:numId w:val="6"/>
        </w:numPr>
        <w:autoSpaceDE/>
        <w:autoSpaceDN/>
        <w:adjustRightInd/>
        <w:spacing w:before="100" w:beforeAutospacing="1" w:after="100" w:afterAutospacing="1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 xml:space="preserve">Особый порядок прохождения промежуточной годовой аттестации устанавливается для обучающихся, освоивших образовательную программу в форме экстерната. Выпускники образовательных учреждений, получающие образование в форме экстерната, подают заявление для прохождения государственной (итоговой) аттестации не менее чем за 3 месяца до ее начала. Промежуточная аттестация экстернов проводится в соответствии с Положением о получении общего образования в форме экстерната в общеобразовательных учреждениях </w:t>
      </w:r>
      <w:r w:rsidRPr="004A2504">
        <w:rPr>
          <w:rFonts w:ascii="Times New Roman" w:hAnsi="Times New Roman" w:cs="Times New Roman"/>
          <w:iCs/>
          <w:sz w:val="24"/>
          <w:szCs w:val="24"/>
        </w:rPr>
        <w:t>города Москвы.</w:t>
      </w:r>
    </w:p>
    <w:p w:rsidR="00490C7B" w:rsidRPr="004A2504" w:rsidRDefault="00490C7B" w:rsidP="00FC4127">
      <w:pPr>
        <w:widowControl/>
        <w:numPr>
          <w:ilvl w:val="1"/>
          <w:numId w:val="6"/>
        </w:numPr>
        <w:autoSpaceDE/>
        <w:autoSpaceDN/>
        <w:adjustRightInd/>
        <w:spacing w:before="100" w:beforeAutospacing="1" w:after="100" w:afterAutospacing="1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>К промежуточной годовой аттестации допускаются все обучающиеся.</w:t>
      </w:r>
    </w:p>
    <w:p w:rsidR="00490C7B" w:rsidRPr="004A2504" w:rsidRDefault="00490C7B" w:rsidP="00FC4127">
      <w:pPr>
        <w:widowControl/>
        <w:numPr>
          <w:ilvl w:val="1"/>
          <w:numId w:val="6"/>
        </w:numPr>
        <w:autoSpaceDE/>
        <w:autoSpaceDN/>
        <w:adjustRightInd/>
        <w:spacing w:before="100" w:beforeAutospacing="1" w:after="100" w:afterAutospacing="1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>Иностранные граждане, обучающиеся в</w:t>
      </w:r>
      <w:r>
        <w:rPr>
          <w:rFonts w:ascii="Times New Roman" w:hAnsi="Times New Roman" w:cs="Times New Roman"/>
          <w:sz w:val="24"/>
          <w:szCs w:val="24"/>
        </w:rPr>
        <w:t>школе</w:t>
      </w:r>
      <w:r w:rsidRPr="004A2504">
        <w:rPr>
          <w:rFonts w:ascii="Times New Roman" w:hAnsi="Times New Roman" w:cs="Times New Roman"/>
          <w:sz w:val="24"/>
          <w:szCs w:val="24"/>
        </w:rPr>
        <w:t xml:space="preserve"> в соответствии с договором, а также лица без гражданства, беженцы и вынужденные переселенцы допускаются к промежуточной годовой аттестации на общих основаниях.</w:t>
      </w:r>
    </w:p>
    <w:p w:rsidR="00490C7B" w:rsidRPr="004A2504" w:rsidRDefault="00490C7B" w:rsidP="00FC4127">
      <w:pPr>
        <w:widowControl/>
        <w:numPr>
          <w:ilvl w:val="1"/>
          <w:numId w:val="6"/>
        </w:numPr>
        <w:autoSpaceDE/>
        <w:autoSpaceDN/>
        <w:adjustRightInd/>
        <w:spacing w:before="100" w:beforeAutospacing="1" w:after="100" w:afterAutospacing="1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 xml:space="preserve">Решением педагогического совета от промежуточной годовой аттестации могут быть освобождены обучающиеся: </w:t>
      </w:r>
    </w:p>
    <w:p w:rsidR="00490C7B" w:rsidRPr="004A2504" w:rsidRDefault="00490C7B" w:rsidP="00FC4127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ind w:left="0" w:firstLine="595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504">
        <w:rPr>
          <w:rFonts w:ascii="Times New Roman" w:hAnsi="Times New Roman" w:cs="Times New Roman"/>
          <w:sz w:val="24"/>
          <w:szCs w:val="24"/>
        </w:rPr>
        <w:t>имеющие отличные отметки по всем предметам, изучаемым в данном учебном году;</w:t>
      </w:r>
    </w:p>
    <w:p w:rsidR="00490C7B" w:rsidRPr="004A2504" w:rsidRDefault="00490C7B" w:rsidP="00FC4127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ind w:left="0" w:firstLine="595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504">
        <w:rPr>
          <w:rFonts w:ascii="Times New Roman" w:hAnsi="Times New Roman" w:cs="Times New Roman"/>
          <w:sz w:val="24"/>
          <w:szCs w:val="24"/>
        </w:rPr>
        <w:t>победители и призеры муниципального, регионального и всероссийского этапов предметных олимпиад, победители и призеры вузовских олимпиад, конкурсов различного уровня по данному предмету;</w:t>
      </w:r>
    </w:p>
    <w:p w:rsidR="00490C7B" w:rsidRPr="004A2504" w:rsidRDefault="00490C7B" w:rsidP="00FC4127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ind w:left="0" w:firstLine="595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504">
        <w:rPr>
          <w:rFonts w:ascii="Times New Roman" w:hAnsi="Times New Roman" w:cs="Times New Roman"/>
          <w:sz w:val="24"/>
          <w:szCs w:val="24"/>
        </w:rPr>
        <w:t>выезжающие на учебно-тренировочные сборы кандидаты в сборные команды на олимпиады школьников, на российские или международные спортивные соревнования, конкурсы, смотры, олимпиады и тренировочные сборы;</w:t>
      </w:r>
    </w:p>
    <w:p w:rsidR="00490C7B" w:rsidRPr="004A2504" w:rsidRDefault="00490C7B" w:rsidP="00FC4127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ind w:left="0" w:firstLine="595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504">
        <w:rPr>
          <w:rFonts w:ascii="Times New Roman" w:hAnsi="Times New Roman" w:cs="Times New Roman"/>
          <w:sz w:val="24"/>
          <w:szCs w:val="24"/>
        </w:rPr>
        <w:t>выезжающие на постоянное место жительства за рубеж;</w:t>
      </w:r>
    </w:p>
    <w:p w:rsidR="00490C7B" w:rsidRPr="004A2504" w:rsidRDefault="00490C7B" w:rsidP="00FC4127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ind w:left="0" w:firstLine="595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504">
        <w:rPr>
          <w:rFonts w:ascii="Times New Roman" w:hAnsi="Times New Roman" w:cs="Times New Roman"/>
          <w:sz w:val="24"/>
          <w:szCs w:val="24"/>
        </w:rPr>
        <w:t>пропустившие по уважительным причинам более половины учебного времени по состоянию здоровья; в том числе находившиеся в оздоровительных образовательных учреждениях санаторного типа для детей, нуждающихся в длительном лечении; дети-инвалиды.</w:t>
      </w:r>
    </w:p>
    <w:p w:rsidR="00490C7B" w:rsidRPr="004A2504" w:rsidRDefault="00490C7B" w:rsidP="00FC4127">
      <w:pPr>
        <w:widowControl/>
        <w:numPr>
          <w:ilvl w:val="1"/>
          <w:numId w:val="6"/>
        </w:numPr>
        <w:autoSpaceDE/>
        <w:autoSpaceDN/>
        <w:adjustRightInd/>
        <w:spacing w:before="100" w:beforeAutospacing="1" w:after="100" w:afterAutospacing="1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504">
        <w:rPr>
          <w:rFonts w:ascii="Times New Roman" w:hAnsi="Times New Roman" w:cs="Times New Roman"/>
          <w:sz w:val="24"/>
          <w:szCs w:val="24"/>
        </w:rPr>
        <w:t xml:space="preserve">Список освобожденных от промежуточной годовой аттестации обучающихся утверждается приказом директора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4A2504">
        <w:rPr>
          <w:rFonts w:ascii="Times New Roman" w:hAnsi="Times New Roman" w:cs="Times New Roman"/>
          <w:sz w:val="24"/>
          <w:szCs w:val="24"/>
        </w:rPr>
        <w:t>.</w:t>
      </w:r>
    </w:p>
    <w:p w:rsidR="00490C7B" w:rsidRPr="004A2504" w:rsidRDefault="00490C7B" w:rsidP="00FC4127">
      <w:pPr>
        <w:widowControl/>
        <w:numPr>
          <w:ilvl w:val="1"/>
          <w:numId w:val="6"/>
        </w:numPr>
        <w:autoSpaceDE/>
        <w:autoSpaceDN/>
        <w:adjustRightInd/>
        <w:spacing w:before="100" w:beforeAutospacing="1" w:after="100" w:afterAutospacing="1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504">
        <w:rPr>
          <w:rFonts w:ascii="Times New Roman" w:hAnsi="Times New Roman" w:cs="Times New Roman"/>
          <w:sz w:val="24"/>
          <w:szCs w:val="24"/>
        </w:rPr>
        <w:t>Гимназия вправе определить любые формы проведения промежуточной годовой аттестации: проверка техники чтения, контрольная работа, диктант, изложение с разработкой плана его содержания, сочинение, изложение с творческим заданием, комплексный анализ текста, зачет, экзамен, собеседование, тестирование, в том числе электронное, защита реферата, сдача нормативов по физической культуре и др.</w:t>
      </w:r>
    </w:p>
    <w:p w:rsidR="00490C7B" w:rsidRPr="004A2504" w:rsidRDefault="00490C7B" w:rsidP="00FC4127">
      <w:pPr>
        <w:widowControl/>
        <w:numPr>
          <w:ilvl w:val="1"/>
          <w:numId w:val="6"/>
        </w:numPr>
        <w:tabs>
          <w:tab w:val="left" w:pos="540"/>
        </w:tabs>
        <w:autoSpaceDE/>
        <w:autoSpaceDN/>
        <w:adjustRightInd/>
        <w:spacing w:before="100" w:beforeAutospacing="1" w:after="100" w:afterAutospacing="1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>Обучающиеся, имеющие неудовлетворительную годовую оценку по учебному предмету, обязаны пройти промежуточную аттестацию по данному предмету.</w:t>
      </w:r>
    </w:p>
    <w:p w:rsidR="00490C7B" w:rsidRPr="004A2504" w:rsidRDefault="00490C7B" w:rsidP="00FC4127">
      <w:pPr>
        <w:widowControl/>
        <w:numPr>
          <w:ilvl w:val="1"/>
          <w:numId w:val="6"/>
        </w:numPr>
        <w:tabs>
          <w:tab w:val="left" w:pos="540"/>
        </w:tabs>
        <w:autoSpaceDE/>
        <w:autoSpaceDN/>
        <w:adjustRightInd/>
        <w:spacing w:before="100" w:beforeAutospacing="1" w:after="100" w:afterAutospacing="1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>В соответствии с решением педагогического совета отдельным обучающимся письменная форма может быть заменена на устную.</w:t>
      </w:r>
    </w:p>
    <w:p w:rsidR="00490C7B" w:rsidRPr="004A2504" w:rsidRDefault="00490C7B" w:rsidP="00FC4127">
      <w:pPr>
        <w:widowControl/>
        <w:numPr>
          <w:ilvl w:val="1"/>
          <w:numId w:val="6"/>
        </w:numPr>
        <w:tabs>
          <w:tab w:val="left" w:pos="540"/>
        </w:tabs>
        <w:autoSpaceDE/>
        <w:autoSpaceDN/>
        <w:adjustRightInd/>
        <w:spacing w:before="100" w:beforeAutospacing="1" w:after="100" w:afterAutospacing="1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 xml:space="preserve">Формы и сроки промежуточной годовой аттестации учащихся, избравших форму семейного образования, определяются педагогическим советом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4A2504">
        <w:rPr>
          <w:rFonts w:ascii="Times New Roman" w:hAnsi="Times New Roman" w:cs="Times New Roman"/>
          <w:sz w:val="24"/>
          <w:szCs w:val="24"/>
        </w:rPr>
        <w:t xml:space="preserve"> в соответствии с родительским договором.</w:t>
      </w:r>
    </w:p>
    <w:p w:rsidR="00490C7B" w:rsidRPr="004A2504" w:rsidRDefault="00490C7B" w:rsidP="00FC4127">
      <w:pPr>
        <w:widowControl/>
        <w:numPr>
          <w:ilvl w:val="1"/>
          <w:numId w:val="6"/>
        </w:numPr>
        <w:tabs>
          <w:tab w:val="left" w:pos="540"/>
        </w:tabs>
        <w:autoSpaceDE/>
        <w:autoSpaceDN/>
        <w:adjustRightInd/>
        <w:spacing w:before="100" w:beforeAutospacing="1" w:after="100" w:afterAutospacing="1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 xml:space="preserve">Расписание проведения промежуточной годовой аттестации, состав аттестационных комиссий, график консультаций утверждаются </w:t>
      </w:r>
      <w:r>
        <w:rPr>
          <w:rFonts w:ascii="Times New Roman" w:hAnsi="Times New Roman" w:cs="Times New Roman"/>
          <w:sz w:val="24"/>
          <w:szCs w:val="24"/>
        </w:rPr>
        <w:t>директором школы</w:t>
      </w:r>
      <w:r w:rsidRPr="004A2504">
        <w:rPr>
          <w:rFonts w:ascii="Times New Roman" w:hAnsi="Times New Roman" w:cs="Times New Roman"/>
          <w:sz w:val="24"/>
          <w:szCs w:val="24"/>
        </w:rPr>
        <w:t xml:space="preserve"> и доводятся до сведения педагогов, обучающихся и их родителей (законных представителей) не позднее чем за две недели до начала аттестации.</w:t>
      </w:r>
    </w:p>
    <w:p w:rsidR="00490C7B" w:rsidRPr="004A2504" w:rsidRDefault="00490C7B" w:rsidP="00FC4127">
      <w:pPr>
        <w:widowControl/>
        <w:numPr>
          <w:ilvl w:val="1"/>
          <w:numId w:val="6"/>
        </w:numPr>
        <w:tabs>
          <w:tab w:val="left" w:pos="540"/>
        </w:tabs>
        <w:autoSpaceDE/>
        <w:autoSpaceDN/>
        <w:adjustRightInd/>
        <w:spacing w:before="100" w:beforeAutospacing="1" w:after="100" w:afterAutospacing="1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>Оценивание результатов промежуточной годовой аттестации осуществляется в 5-балльной системе.</w:t>
      </w:r>
    </w:p>
    <w:p w:rsidR="00490C7B" w:rsidRPr="004A2504" w:rsidRDefault="00490C7B" w:rsidP="00FC4127">
      <w:pPr>
        <w:widowControl/>
        <w:numPr>
          <w:ilvl w:val="1"/>
          <w:numId w:val="6"/>
        </w:numPr>
        <w:tabs>
          <w:tab w:val="left" w:pos="540"/>
        </w:tabs>
        <w:autoSpaceDE/>
        <w:autoSpaceDN/>
        <w:adjustRightInd/>
        <w:spacing w:before="100" w:beforeAutospacing="1" w:after="100" w:afterAutospacing="1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 xml:space="preserve">Результаты промежуточной годовой аттестации анализируются и рассматриваются на административном совещании, методическом совете, педагогических консилиумах, заседаниях методических объединений, родительских собраниях, классных часах. </w:t>
      </w:r>
    </w:p>
    <w:p w:rsidR="00490C7B" w:rsidRPr="004A2504" w:rsidRDefault="00490C7B" w:rsidP="00FC4127">
      <w:pPr>
        <w:widowControl/>
        <w:numPr>
          <w:ilvl w:val="1"/>
          <w:numId w:val="6"/>
        </w:numPr>
        <w:tabs>
          <w:tab w:val="left" w:pos="540"/>
        </w:tabs>
        <w:autoSpaceDE/>
        <w:autoSpaceDN/>
        <w:adjustRightInd/>
        <w:spacing w:before="100" w:beforeAutospacing="1" w:after="100" w:afterAutospacing="1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>Публикация результатов промежуточной годовой аттестации осуществляется на сайте образовательного учреждения (доступ родителей к данным - персональный, по желанию).</w:t>
      </w:r>
    </w:p>
    <w:p w:rsidR="00490C7B" w:rsidRPr="004A2504" w:rsidRDefault="00490C7B" w:rsidP="00FC4127">
      <w:pPr>
        <w:widowControl/>
        <w:numPr>
          <w:ilvl w:val="1"/>
          <w:numId w:val="6"/>
        </w:numPr>
        <w:tabs>
          <w:tab w:val="left" w:pos="540"/>
        </w:tabs>
        <w:autoSpaceDE/>
        <w:autoSpaceDN/>
        <w:adjustRightInd/>
        <w:spacing w:before="100" w:beforeAutospacing="1" w:after="100" w:afterAutospacing="1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>По итогам промежуточной годовой аттестации учителя разрабатывают индивидуальный план педагогического сопровождения устранения пробелов знаний обучающихся.</w:t>
      </w:r>
    </w:p>
    <w:p w:rsidR="00490C7B" w:rsidRPr="004A2504" w:rsidRDefault="00490C7B" w:rsidP="00FC4127">
      <w:pPr>
        <w:widowControl/>
        <w:numPr>
          <w:ilvl w:val="1"/>
          <w:numId w:val="6"/>
        </w:numPr>
        <w:tabs>
          <w:tab w:val="left" w:pos="540"/>
        </w:tabs>
        <w:autoSpaceDE/>
        <w:autoSpaceDN/>
        <w:adjustRightInd/>
        <w:spacing w:before="100" w:beforeAutospacing="1" w:after="100" w:afterAutospacing="1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 xml:space="preserve">Обучающиеся, а также их родители (законные представители) вправе ознакомиться с письменной работой на промежуточной годовой аттестации и в случае несогласия с результатами или с итоговой отметкой по учебному предмету обратиться в установленном порядке в конфликтную комиссию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4A2504">
        <w:rPr>
          <w:rFonts w:ascii="Times New Roman" w:hAnsi="Times New Roman" w:cs="Times New Roman"/>
          <w:sz w:val="24"/>
          <w:szCs w:val="24"/>
        </w:rPr>
        <w:t>.</w:t>
      </w:r>
    </w:p>
    <w:p w:rsidR="00490C7B" w:rsidRPr="004A2504" w:rsidRDefault="00490C7B" w:rsidP="00FC4127">
      <w:pPr>
        <w:widowControl/>
        <w:numPr>
          <w:ilvl w:val="1"/>
          <w:numId w:val="6"/>
        </w:numPr>
        <w:tabs>
          <w:tab w:val="left" w:pos="540"/>
        </w:tabs>
        <w:autoSpaceDE/>
        <w:autoSpaceDN/>
        <w:adjustRightInd/>
        <w:spacing w:before="100" w:beforeAutospacing="1" w:after="100" w:afterAutospacing="1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>Итоги промежуточной годовой аттестации обучающихся отражаются отдельной графой в классных журналах. Итоговая отметка по учебному предмету в переводных классах выставляется учителем как среднее арифметическое годовой отметки и отметки, полученной обучающимся на промежуточной годовой аттестации. Положительная итоговая отметка не может быть выставлена при получении неудовлетворительной отметки по результатам промежуточной годовой аттестации.</w:t>
      </w:r>
    </w:p>
    <w:p w:rsidR="00490C7B" w:rsidRPr="004A2504" w:rsidRDefault="00490C7B" w:rsidP="00FC4127">
      <w:pPr>
        <w:widowControl/>
        <w:numPr>
          <w:ilvl w:val="1"/>
          <w:numId w:val="6"/>
        </w:numPr>
        <w:tabs>
          <w:tab w:val="left" w:pos="540"/>
        </w:tabs>
        <w:autoSpaceDE/>
        <w:autoSpaceDN/>
        <w:adjustRightInd/>
        <w:spacing w:before="100" w:beforeAutospacing="1" w:after="100" w:afterAutospacing="1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>Родителям (законным представителям) обучающегося должно быть своевременно вручено письменное сообщение о неудовлетворительных отметках, полученных им в ходе промежуточной годовой аттестации, и решение педагогического совета о повторном обучении в данном классе или условном переводе обучающегося в следующий класс после прохождения им повторной промежуточной годовой аттестации. Копия данного сообщения с подписью родителей хранится в личном деле обучающегося.</w:t>
      </w:r>
    </w:p>
    <w:p w:rsidR="00490C7B" w:rsidRDefault="00490C7B" w:rsidP="00FC4127">
      <w:pPr>
        <w:widowControl/>
        <w:numPr>
          <w:ilvl w:val="1"/>
          <w:numId w:val="6"/>
        </w:numPr>
        <w:tabs>
          <w:tab w:val="left" w:pos="540"/>
        </w:tabs>
        <w:autoSpaceDE/>
        <w:autoSpaceDN/>
        <w:adjustRightInd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 xml:space="preserve">Письменные работы и протоколы устных ответов обучающихся в ходе промежуточной годовой аттестации хранятся в делах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4A2504">
        <w:rPr>
          <w:rFonts w:ascii="Times New Roman" w:hAnsi="Times New Roman" w:cs="Times New Roman"/>
          <w:sz w:val="24"/>
          <w:szCs w:val="24"/>
        </w:rPr>
        <w:t xml:space="preserve">  в течение одного года.</w:t>
      </w:r>
    </w:p>
    <w:p w:rsidR="00490C7B" w:rsidRPr="004C4285" w:rsidRDefault="00490C7B" w:rsidP="00FC4127">
      <w:pPr>
        <w:widowControl/>
        <w:tabs>
          <w:tab w:val="left" w:pos="540"/>
        </w:tabs>
        <w:autoSpaceDE/>
        <w:autoSpaceDN/>
        <w:adjustRightInd/>
        <w:ind w:left="360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490C7B" w:rsidRPr="004A2504" w:rsidRDefault="00490C7B" w:rsidP="00FC4127">
      <w:pPr>
        <w:numPr>
          <w:ilvl w:val="0"/>
          <w:numId w:val="6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  <w:r w:rsidRPr="008D0AD8">
        <w:rPr>
          <w:rFonts w:ascii="Times New Roman" w:hAnsi="Times New Roman" w:cs="Times New Roman"/>
          <w:b/>
          <w:snapToGrid w:val="0"/>
          <w:sz w:val="24"/>
          <w:szCs w:val="24"/>
        </w:rPr>
        <w:t>Промежуточная (годовая) аттестация учащихся</w:t>
      </w:r>
    </w:p>
    <w:p w:rsidR="00490C7B" w:rsidRPr="004A2504" w:rsidRDefault="00490C7B" w:rsidP="00FC4127">
      <w:pPr>
        <w:numPr>
          <w:ilvl w:val="1"/>
          <w:numId w:val="6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A2504">
        <w:rPr>
          <w:rFonts w:ascii="Times New Roman" w:hAnsi="Times New Roman" w:cs="Times New Roman"/>
          <w:color w:val="000000"/>
          <w:spacing w:val="-6"/>
          <w:sz w:val="24"/>
          <w:szCs w:val="24"/>
        </w:rPr>
        <w:t>Итоговая отметка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A250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по учебному предмету, курсу выс</w:t>
      </w:r>
      <w:r w:rsidRPr="004A2504">
        <w:rPr>
          <w:rFonts w:ascii="Times New Roman" w:hAnsi="Times New Roman" w:cs="Times New Roman"/>
          <w:color w:val="000000"/>
          <w:spacing w:val="-3"/>
          <w:sz w:val="24"/>
          <w:szCs w:val="24"/>
        </w:rPr>
        <w:t>тавляется учителем на основе оценок за год, результатов го</w:t>
      </w:r>
      <w:r w:rsidRPr="004A2504">
        <w:rPr>
          <w:rFonts w:ascii="Times New Roman" w:hAnsi="Times New Roman" w:cs="Times New Roman"/>
          <w:color w:val="000000"/>
          <w:spacing w:val="-5"/>
          <w:sz w:val="24"/>
          <w:szCs w:val="24"/>
        </w:rPr>
        <w:t>довой аттестации и фактического уровня знаний, умений, на</w:t>
      </w:r>
      <w:r w:rsidRPr="004A2504">
        <w:rPr>
          <w:rFonts w:ascii="Times New Roman" w:hAnsi="Times New Roman" w:cs="Times New Roman"/>
          <w:color w:val="000000"/>
          <w:spacing w:val="-2"/>
          <w:sz w:val="24"/>
          <w:szCs w:val="24"/>
        </w:rPr>
        <w:t>выков учащихся с учетом специфики предмета.</w:t>
      </w:r>
      <w:r w:rsidRPr="004A25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0C7B" w:rsidRPr="004A2504" w:rsidRDefault="00490C7B" w:rsidP="00FC4127">
      <w:pPr>
        <w:numPr>
          <w:ilvl w:val="1"/>
          <w:numId w:val="6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504">
        <w:rPr>
          <w:rFonts w:ascii="Times New Roman" w:hAnsi="Times New Roman" w:cs="Times New Roman"/>
          <w:sz w:val="24"/>
          <w:szCs w:val="24"/>
        </w:rPr>
        <w:t xml:space="preserve">Итоги </w:t>
      </w:r>
      <w:r>
        <w:rPr>
          <w:rFonts w:ascii="Times New Roman" w:hAnsi="Times New Roman" w:cs="Times New Roman"/>
          <w:sz w:val="24"/>
          <w:szCs w:val="24"/>
        </w:rPr>
        <w:t xml:space="preserve">промежуточной (годовой) </w:t>
      </w:r>
      <w:r w:rsidRPr="004A2504">
        <w:rPr>
          <w:rFonts w:ascii="Times New Roman" w:hAnsi="Times New Roman" w:cs="Times New Roman"/>
          <w:sz w:val="24"/>
          <w:szCs w:val="24"/>
        </w:rPr>
        <w:t xml:space="preserve">аттестации обучающихся оцениваются по 5-балльной системе. </w:t>
      </w:r>
    </w:p>
    <w:p w:rsidR="00490C7B" w:rsidRPr="004A2504" w:rsidRDefault="00490C7B" w:rsidP="00FC4127">
      <w:pPr>
        <w:numPr>
          <w:ilvl w:val="1"/>
          <w:numId w:val="6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Четвертные</w:t>
      </w:r>
      <w:r w:rsidRPr="004A2504">
        <w:rPr>
          <w:rFonts w:ascii="Times New Roman" w:hAnsi="Times New Roman" w:cs="Times New Roman"/>
          <w:sz w:val="24"/>
          <w:szCs w:val="24"/>
        </w:rPr>
        <w:t xml:space="preserve">, полугодовые, годовые отметки выставляются за два дня до начала каникул или начала аттестационного периода. </w:t>
      </w:r>
    </w:p>
    <w:p w:rsidR="00490C7B" w:rsidRPr="004A2504" w:rsidRDefault="00490C7B" w:rsidP="00FC4127">
      <w:pPr>
        <w:numPr>
          <w:ilvl w:val="1"/>
          <w:numId w:val="6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504">
        <w:rPr>
          <w:rFonts w:ascii="Times New Roman" w:hAnsi="Times New Roman" w:cs="Times New Roman"/>
          <w:sz w:val="24"/>
          <w:szCs w:val="24"/>
        </w:rPr>
        <w:t xml:space="preserve">Классные руководители итоги аттестации и </w:t>
      </w:r>
      <w:r>
        <w:rPr>
          <w:rFonts w:ascii="Times New Roman" w:hAnsi="Times New Roman" w:cs="Times New Roman"/>
          <w:sz w:val="24"/>
          <w:szCs w:val="24"/>
        </w:rPr>
        <w:t>решение педагогического совета школы</w:t>
      </w:r>
      <w:r w:rsidRPr="004A2504">
        <w:rPr>
          <w:rFonts w:ascii="Times New Roman" w:hAnsi="Times New Roman" w:cs="Times New Roman"/>
          <w:sz w:val="24"/>
          <w:szCs w:val="24"/>
        </w:rPr>
        <w:t xml:space="preserve"> о переводе обучающегося обязаны довести до сведения обучающихся и их родителей, а в случае неудовлетворительных результатов учебного года или экзамена - в письменном виде под роспись родителей с указанием даты ознакомления. Сообщения хранится в личном деле обучающегося. </w:t>
      </w:r>
    </w:p>
    <w:p w:rsidR="00490C7B" w:rsidRPr="00D50A5C" w:rsidRDefault="00490C7B" w:rsidP="00FC4127">
      <w:pPr>
        <w:numPr>
          <w:ilvl w:val="1"/>
          <w:numId w:val="6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504">
        <w:rPr>
          <w:rFonts w:ascii="Times New Roman" w:hAnsi="Times New Roman" w:cs="Times New Roman"/>
          <w:sz w:val="24"/>
          <w:szCs w:val="24"/>
        </w:rPr>
        <w:t>В случае несогласия обучающихся и их родителей с выставленной итоговой отметкой по предмету, она может быть пересмотрена. Для пересмотра на основании письменного заявлени</w:t>
      </w:r>
      <w:r>
        <w:rPr>
          <w:rFonts w:ascii="Times New Roman" w:hAnsi="Times New Roman" w:cs="Times New Roman"/>
          <w:sz w:val="24"/>
          <w:szCs w:val="24"/>
        </w:rPr>
        <w:t>я родителей приказом директора школы</w:t>
      </w:r>
      <w:r w:rsidRPr="004A2504">
        <w:rPr>
          <w:rFonts w:ascii="Times New Roman" w:hAnsi="Times New Roman" w:cs="Times New Roman"/>
          <w:sz w:val="24"/>
          <w:szCs w:val="24"/>
        </w:rPr>
        <w:t xml:space="preserve"> создается комиссия в составе трех человек, которая в форме экзамена или собеседования в присутствии родителей обучающегося определяет соответствие выставленной отметки по предмету фактическому уровню его знаний. Решени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A2504">
        <w:rPr>
          <w:rFonts w:ascii="Times New Roman" w:hAnsi="Times New Roman" w:cs="Times New Roman"/>
          <w:sz w:val="24"/>
          <w:szCs w:val="24"/>
        </w:rPr>
        <w:t xml:space="preserve"> комиссии оформляется протоколом и яв</w:t>
      </w:r>
      <w:r>
        <w:rPr>
          <w:rFonts w:ascii="Times New Roman" w:hAnsi="Times New Roman" w:cs="Times New Roman"/>
          <w:sz w:val="24"/>
          <w:szCs w:val="24"/>
        </w:rPr>
        <w:t>ляется окончательным. Протокол</w:t>
      </w:r>
      <w:r w:rsidRPr="004A2504">
        <w:rPr>
          <w:rFonts w:ascii="Times New Roman" w:hAnsi="Times New Roman" w:cs="Times New Roman"/>
          <w:sz w:val="24"/>
          <w:szCs w:val="24"/>
        </w:rPr>
        <w:t xml:space="preserve"> хранится в личном деле обучающегося. </w:t>
      </w:r>
    </w:p>
    <w:p w:rsidR="00490C7B" w:rsidRPr="004A2504" w:rsidRDefault="00490C7B" w:rsidP="00FC4127">
      <w:pPr>
        <w:shd w:val="clear" w:color="auto" w:fill="FFFFFF"/>
        <w:tabs>
          <w:tab w:val="left" w:pos="739"/>
        </w:tabs>
        <w:spacing w:line="250" w:lineRule="exact"/>
        <w:ind w:left="360"/>
        <w:jc w:val="both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</w:p>
    <w:p w:rsidR="00490C7B" w:rsidRPr="004A2504" w:rsidRDefault="00490C7B" w:rsidP="00FC4127">
      <w:pPr>
        <w:numPr>
          <w:ilvl w:val="1"/>
          <w:numId w:val="6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2504">
        <w:rPr>
          <w:rFonts w:ascii="Times New Roman" w:hAnsi="Times New Roman" w:cs="Times New Roman"/>
          <w:color w:val="000000"/>
          <w:sz w:val="24"/>
          <w:szCs w:val="24"/>
        </w:rPr>
        <w:t>Государственная (итоговая) аттестация выпускников.</w:t>
      </w:r>
    </w:p>
    <w:p w:rsidR="00490C7B" w:rsidRPr="004A2504" w:rsidRDefault="00490C7B" w:rsidP="00FC4127">
      <w:p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b/>
          <w:color w:val="000000"/>
          <w:spacing w:val="-2"/>
          <w:sz w:val="24"/>
          <w:szCs w:val="24"/>
          <w:u w:val="single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  <w:u w:val="single"/>
        </w:rPr>
        <w:t>9-й класс:</w:t>
      </w:r>
    </w:p>
    <w:p w:rsidR="00490C7B" w:rsidRPr="004A2504" w:rsidRDefault="00490C7B" w:rsidP="00FC4127">
      <w:pPr>
        <w:numPr>
          <w:ilvl w:val="0"/>
          <w:numId w:val="3"/>
        </w:numPr>
        <w:tabs>
          <w:tab w:val="clear" w:pos="1080"/>
          <w:tab w:val="num" w:pos="900"/>
        </w:tabs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</w:rPr>
        <w:t>Выпускники 9</w:t>
      </w:r>
      <w:r w:rsidRPr="004A2504">
        <w:rPr>
          <w:rFonts w:ascii="Times New Roman" w:hAnsi="Times New Roman" w:cs="Times New Roman"/>
          <w:color w:val="000000"/>
          <w:sz w:val="24"/>
          <w:szCs w:val="24"/>
        </w:rPr>
        <w:sym w:font="Symbol" w:char="F02D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класса школы</w:t>
      </w:r>
      <w:r w:rsidRPr="004A2504">
        <w:rPr>
          <w:rFonts w:ascii="Times New Roman" w:hAnsi="Times New Roman" w:cs="Times New Roman"/>
          <w:color w:val="000000"/>
          <w:sz w:val="24"/>
          <w:szCs w:val="24"/>
        </w:rPr>
        <w:t xml:space="preserve"> сдают не менее </w:t>
      </w:r>
      <w:r>
        <w:rPr>
          <w:rFonts w:ascii="Times New Roman" w:hAnsi="Times New Roman" w:cs="Times New Roman"/>
          <w:color w:val="000000"/>
          <w:sz w:val="24"/>
          <w:szCs w:val="24"/>
        </w:rPr>
        <w:t>5-ти</w:t>
      </w:r>
      <w:r w:rsidRPr="004A2504">
        <w:rPr>
          <w:rFonts w:ascii="Times New Roman" w:hAnsi="Times New Roman" w:cs="Times New Roman"/>
          <w:color w:val="000000"/>
          <w:sz w:val="24"/>
          <w:szCs w:val="24"/>
        </w:rPr>
        <w:t xml:space="preserve"> экзаменов: письменные экзамены по русскому языку и алгебре в новой форме (ГИА-9), а также два экзамена по выбору выпускника из числа предметов, изучавшихся в 9 классе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по осетинскому языку</w:t>
      </w:r>
      <w:r w:rsidRPr="004A25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90C7B" w:rsidRPr="004A2504" w:rsidRDefault="00490C7B" w:rsidP="00FC4127">
      <w:pPr>
        <w:numPr>
          <w:ilvl w:val="0"/>
          <w:numId w:val="3"/>
        </w:numPr>
        <w:tabs>
          <w:tab w:val="clear" w:pos="1080"/>
          <w:tab w:val="num" w:pos="900"/>
        </w:tabs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</w:rPr>
        <w:t>Содержание и форма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2504">
        <w:rPr>
          <w:rFonts w:ascii="Times New Roman" w:hAnsi="Times New Roman" w:cs="Times New Roman"/>
          <w:color w:val="000000"/>
          <w:sz w:val="24"/>
          <w:szCs w:val="24"/>
        </w:rPr>
        <w:sym w:font="Symbol" w:char="F02D"/>
      </w:r>
      <w:r w:rsidRPr="004A2504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проведения экзаменов регламентируется органами управления в сфере образования.</w:t>
      </w:r>
    </w:p>
    <w:p w:rsidR="00490C7B" w:rsidRPr="004A2504" w:rsidRDefault="00490C7B" w:rsidP="00FC4127">
      <w:pPr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  <w:u w:val="single"/>
        </w:rPr>
        <w:t>11-й класс:</w:t>
      </w:r>
    </w:p>
    <w:p w:rsidR="00490C7B" w:rsidRPr="004A2504" w:rsidRDefault="00490C7B" w:rsidP="00FC4127">
      <w:pPr>
        <w:numPr>
          <w:ilvl w:val="0"/>
          <w:numId w:val="4"/>
        </w:numPr>
        <w:tabs>
          <w:tab w:val="clear" w:pos="1080"/>
          <w:tab w:val="num" w:pos="900"/>
        </w:tabs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</w:rPr>
        <w:t>Формы и порядок проведения регламентируются Положением о формах и порядке проведения государственной (итоговой) аттестации обучающихся, освоивших основные общеобразовательные программы среднего (полного) общего образования, утвержденным Приказом Министерства образования и науки Российской Федерации от 28 ноября 2008 г</w:t>
      </w:r>
      <w:r>
        <w:rPr>
          <w:rFonts w:ascii="Times New Roman" w:hAnsi="Times New Roman" w:cs="Times New Roman"/>
          <w:color w:val="000000"/>
          <w:sz w:val="24"/>
          <w:szCs w:val="24"/>
        </w:rPr>
        <w:t>. №362.</w:t>
      </w:r>
    </w:p>
    <w:p w:rsidR="00490C7B" w:rsidRPr="004A2504" w:rsidRDefault="00490C7B" w:rsidP="00FC4127">
      <w:pPr>
        <w:numPr>
          <w:ilvl w:val="0"/>
          <w:numId w:val="4"/>
        </w:numPr>
        <w:tabs>
          <w:tab w:val="clear" w:pos="1080"/>
          <w:tab w:val="num" w:pos="900"/>
        </w:tabs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</w:rPr>
        <w:t>Освоение основных общеобразовательных программ среднего (полного) общего образования завершается обязательной государственной (итоговой) аттестацией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выпускников по русскому языку,</w:t>
      </w:r>
      <w:r w:rsidRPr="004A2504">
        <w:rPr>
          <w:rFonts w:ascii="Times New Roman" w:hAnsi="Times New Roman" w:cs="Times New Roman"/>
          <w:color w:val="000000"/>
          <w:sz w:val="24"/>
          <w:szCs w:val="24"/>
        </w:rPr>
        <w:t xml:space="preserve"> математике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осетинской литературе</w:t>
      </w:r>
      <w:r w:rsidRPr="004A25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90C7B" w:rsidRPr="004A2504" w:rsidRDefault="00490C7B" w:rsidP="00FC4127">
      <w:pPr>
        <w:numPr>
          <w:ilvl w:val="0"/>
          <w:numId w:val="4"/>
        </w:numPr>
        <w:tabs>
          <w:tab w:val="clear" w:pos="1080"/>
          <w:tab w:val="num" w:pos="900"/>
        </w:tabs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</w:rPr>
        <w:t xml:space="preserve">Экзамены по другим общеобразовательным предметам - литературе, физике, химии, биологии, географии, истории, обществознании, иностранным языкам (английский, французский языки), информатике и информационно-коммуникационным технологиям (ИКТ) - выпускники сдают на добровольной основе по своему выбору. </w:t>
      </w:r>
    </w:p>
    <w:p w:rsidR="00490C7B" w:rsidRPr="004A2504" w:rsidRDefault="00490C7B" w:rsidP="00FC4127">
      <w:pPr>
        <w:numPr>
          <w:ilvl w:val="0"/>
          <w:numId w:val="4"/>
        </w:numPr>
        <w:tabs>
          <w:tab w:val="clear" w:pos="1080"/>
          <w:tab w:val="num" w:pos="900"/>
        </w:tabs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</w:rPr>
        <w:t>Количество экзаменов по выбору определяется выпускниками самостоятельно, для чего не позднее 1 марта текущего года они подают заявление о сдаче экзаменов по выбору с указанием соответствующих общеобразовательных предметов.</w:t>
      </w:r>
    </w:p>
    <w:p w:rsidR="00490C7B" w:rsidRPr="004A2504" w:rsidRDefault="00490C7B" w:rsidP="00FC4127">
      <w:pPr>
        <w:numPr>
          <w:ilvl w:val="0"/>
          <w:numId w:val="4"/>
        </w:numPr>
        <w:tabs>
          <w:tab w:val="clear" w:pos="1080"/>
          <w:tab w:val="num" w:pos="900"/>
        </w:tabs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</w:rPr>
        <w:t>Государственная (итоговая) аттестация проводится в форме единого государственного экзамена (далее - ЕГЭ), которая организуется Рособрнадзором совместно с органами управления в сфере образования.</w:t>
      </w:r>
    </w:p>
    <w:p w:rsidR="00490C7B" w:rsidRPr="004A2504" w:rsidRDefault="00490C7B" w:rsidP="00FC4127">
      <w:pPr>
        <w:numPr>
          <w:ilvl w:val="0"/>
          <w:numId w:val="4"/>
        </w:numPr>
        <w:tabs>
          <w:tab w:val="clear" w:pos="1080"/>
          <w:tab w:val="num" w:pos="900"/>
        </w:tabs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</w:rPr>
        <w:t>К государственной (итоговой) аттестации допускаются выпускники образовательных учреждений, имеющие годовые отметки по всем общеобразовательным предметам учебного плана за X, XI классы не ниже удовлетворительных.</w:t>
      </w:r>
    </w:p>
    <w:p w:rsidR="00490C7B" w:rsidRPr="004A2504" w:rsidRDefault="00490C7B" w:rsidP="00FC4127">
      <w:pPr>
        <w:numPr>
          <w:ilvl w:val="0"/>
          <w:numId w:val="4"/>
        </w:numPr>
        <w:tabs>
          <w:tab w:val="clear" w:pos="1080"/>
          <w:tab w:val="num" w:pos="900"/>
        </w:tabs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</w:rPr>
        <w:t>Решение о допуске к государственной (итоговой) аттестации прин</w:t>
      </w:r>
      <w:r>
        <w:rPr>
          <w:rFonts w:ascii="Times New Roman" w:hAnsi="Times New Roman" w:cs="Times New Roman"/>
          <w:color w:val="000000"/>
          <w:sz w:val="24"/>
          <w:szCs w:val="24"/>
        </w:rPr>
        <w:t>имается педагогическим советом школы</w:t>
      </w:r>
      <w:r w:rsidRPr="004A2504">
        <w:rPr>
          <w:rFonts w:ascii="Times New Roman" w:hAnsi="Times New Roman" w:cs="Times New Roman"/>
          <w:color w:val="000000"/>
          <w:sz w:val="24"/>
          <w:szCs w:val="24"/>
        </w:rPr>
        <w:t xml:space="preserve"> и оформляется приказом не позднее 25 мая текущего года.</w:t>
      </w:r>
    </w:p>
    <w:p w:rsidR="00490C7B" w:rsidRPr="004A2504" w:rsidRDefault="00490C7B" w:rsidP="00FC4127">
      <w:pPr>
        <w:numPr>
          <w:ilvl w:val="0"/>
          <w:numId w:val="4"/>
        </w:numPr>
        <w:tabs>
          <w:tab w:val="clear" w:pos="1080"/>
          <w:tab w:val="num" w:pos="900"/>
        </w:tabs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</w:rPr>
        <w:t>Сроки и единое расписание проведения ЕГЭ определяются Рособрнадзором.</w:t>
      </w:r>
    </w:p>
    <w:p w:rsidR="00490C7B" w:rsidRPr="004A2504" w:rsidRDefault="00490C7B" w:rsidP="00FC4127">
      <w:pPr>
        <w:numPr>
          <w:ilvl w:val="0"/>
          <w:numId w:val="4"/>
        </w:numPr>
        <w:tabs>
          <w:tab w:val="clear" w:pos="1080"/>
          <w:tab w:val="num" w:pos="900"/>
        </w:tabs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</w:rPr>
        <w:t xml:space="preserve">Для выпускников, пропустивших государственную (итоговую) аттестацию по уважительным причинам, предусматриваются дополнительные сроки проведения государственной (итоговой) аттестации. </w:t>
      </w:r>
    </w:p>
    <w:p w:rsidR="00490C7B" w:rsidRPr="004A2504" w:rsidRDefault="00490C7B" w:rsidP="00FC4127">
      <w:pPr>
        <w:numPr>
          <w:ilvl w:val="0"/>
          <w:numId w:val="4"/>
        </w:numPr>
        <w:tabs>
          <w:tab w:val="clear" w:pos="1080"/>
          <w:tab w:val="num" w:pos="900"/>
        </w:tabs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</w:rPr>
        <w:t>Дополнительные сроки проведения государственной (итоговой) аттестации в форме ЕГЭ устанавливаются Рособрнадзором.</w:t>
      </w:r>
    </w:p>
    <w:p w:rsidR="00490C7B" w:rsidRPr="004A2504" w:rsidRDefault="00490C7B" w:rsidP="00FC4127">
      <w:pPr>
        <w:numPr>
          <w:ilvl w:val="0"/>
          <w:numId w:val="4"/>
        </w:numPr>
        <w:tabs>
          <w:tab w:val="clear" w:pos="1080"/>
          <w:tab w:val="num" w:pos="900"/>
        </w:tabs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</w:rPr>
        <w:t>Результаты государственной (итоговой) аттестации признаются удовлетворительными в случае, если выпускник по обязательным общеобразовательным предметам (русский язык и математика) при сдаче ЕГЭ набрал количество баллов не ниже минимального, установленного Рособрнадзором.</w:t>
      </w:r>
    </w:p>
    <w:p w:rsidR="00490C7B" w:rsidRPr="004A2504" w:rsidRDefault="00490C7B" w:rsidP="00FC4127">
      <w:pPr>
        <w:numPr>
          <w:ilvl w:val="0"/>
          <w:numId w:val="4"/>
        </w:numPr>
        <w:tabs>
          <w:tab w:val="clear" w:pos="1080"/>
          <w:tab w:val="num" w:pos="900"/>
        </w:tabs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</w:rPr>
        <w:t>В случае если выпускник получил на государственной (итоговой) аттестации неудовлетворительный результат по одному из обязательных общеобразовательных предметов (русский язык или математика), он допускается повторно к государственной (итоговой) аттестации по данному предмету в текущем году в дополнительные сроки.</w:t>
      </w:r>
    </w:p>
    <w:p w:rsidR="00490C7B" w:rsidRPr="004A2504" w:rsidRDefault="00490C7B" w:rsidP="00FC4127">
      <w:pPr>
        <w:numPr>
          <w:ilvl w:val="0"/>
          <w:numId w:val="4"/>
        </w:numPr>
        <w:tabs>
          <w:tab w:val="clear" w:pos="1080"/>
          <w:tab w:val="num" w:pos="900"/>
        </w:tabs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</w:rPr>
        <w:t>Удовлетворительные результаты государственной (итоговой) аттестации по русскому языку и математике являются основанием выдачи выпускникам документа государственного образца об уровне образования - аттестата о среднем (полном) общем образовании (далее - аттестат), форма и порядок выдачи которого утверждаются Минобрнауки России.</w:t>
      </w:r>
    </w:p>
    <w:p w:rsidR="00490C7B" w:rsidRPr="004A2504" w:rsidRDefault="00490C7B" w:rsidP="00FC4127">
      <w:pPr>
        <w:numPr>
          <w:ilvl w:val="0"/>
          <w:numId w:val="4"/>
        </w:numPr>
        <w:tabs>
          <w:tab w:val="clear" w:pos="1080"/>
          <w:tab w:val="num" w:pos="900"/>
        </w:tabs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</w:rPr>
        <w:t>В аттестат выпускнику, получившему удовлетворительные результаты на государственной (итоговой) аттестации, выставляются итоговые отметки:</w:t>
      </w:r>
      <w:r w:rsidRPr="004A2504">
        <w:rPr>
          <w:rFonts w:ascii="Times New Roman" w:hAnsi="Times New Roman" w:cs="Times New Roman"/>
          <w:color w:val="000000"/>
          <w:sz w:val="24"/>
          <w:szCs w:val="24"/>
        </w:rPr>
        <w:br/>
        <w:t>по    каждому    общеобразовательному    предмету    инвариантной    </w:t>
      </w:r>
      <w:r>
        <w:rPr>
          <w:rFonts w:ascii="Times New Roman" w:hAnsi="Times New Roman" w:cs="Times New Roman"/>
          <w:color w:val="000000"/>
          <w:sz w:val="24"/>
          <w:szCs w:val="24"/>
        </w:rPr>
        <w:t>части базисного учебного плана.</w:t>
      </w:r>
    </w:p>
    <w:p w:rsidR="00490C7B" w:rsidRPr="004A2504" w:rsidRDefault="00490C7B" w:rsidP="00FC4127">
      <w:pPr>
        <w:numPr>
          <w:ilvl w:val="0"/>
          <w:numId w:val="4"/>
        </w:numPr>
        <w:tabs>
          <w:tab w:val="clear" w:pos="1080"/>
          <w:tab w:val="num" w:pos="900"/>
        </w:tabs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</w:rPr>
        <w:t>по каждому общеобразовательному предмету вариативной части учебного плана образовательного учреждения, изучавшемуся выпускником, в случае если на его изучение отводилось по учебному плану образовательного учреждения не менее 64 часов за два учебных года.</w:t>
      </w:r>
    </w:p>
    <w:p w:rsidR="00490C7B" w:rsidRPr="004A2504" w:rsidRDefault="00490C7B" w:rsidP="00FC4127">
      <w:pPr>
        <w:numPr>
          <w:ilvl w:val="0"/>
          <w:numId w:val="4"/>
        </w:numPr>
        <w:tabs>
          <w:tab w:val="clear" w:pos="1080"/>
          <w:tab w:val="num" w:pos="900"/>
        </w:tabs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</w:rPr>
        <w:t>Итоговые отметки определяются как среднее арифметическое годовых отметок выпускника за X, XI классы и выставляются в аттестат целыми числами в соответствии с правилами математического округления.</w:t>
      </w:r>
    </w:p>
    <w:p w:rsidR="00490C7B" w:rsidRPr="004A2504" w:rsidRDefault="00490C7B" w:rsidP="00FC4127">
      <w:pPr>
        <w:numPr>
          <w:ilvl w:val="0"/>
          <w:numId w:val="4"/>
        </w:numPr>
        <w:tabs>
          <w:tab w:val="clear" w:pos="1080"/>
          <w:tab w:val="num" w:pos="900"/>
        </w:tabs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</w:rPr>
        <w:t>Выпускникам, прошедшим государственную (итоговую) аттестацию в форме ЕГЭ, выдается также свидетельство о результатах ЕГЭ (далее-свидетельство), форма и порядок выдачи которого устанавливаются Минобрнауки России. В свидетельство выставляются результаты ЕГЭ по тем общеобразовательным предметам, по которым выпускник набрал количество баллов не ниже минимального.</w:t>
      </w:r>
    </w:p>
    <w:p w:rsidR="00490C7B" w:rsidRPr="004A2504" w:rsidRDefault="00490C7B" w:rsidP="00FC4127">
      <w:pPr>
        <w:numPr>
          <w:ilvl w:val="0"/>
          <w:numId w:val="4"/>
        </w:numPr>
        <w:tabs>
          <w:tab w:val="clear" w:pos="1080"/>
          <w:tab w:val="num" w:pos="900"/>
        </w:tabs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</w:rPr>
        <w:t>Выпускникам, являющимся в текущем году победителями и призерами заключительного этапа всероссийской олимпиады школьников, в аттестат по общеобразовательному предмету, соответствующему профилю олимпиады, выставляется отметка «отлично».</w:t>
      </w:r>
    </w:p>
    <w:p w:rsidR="00490C7B" w:rsidRPr="004A2504" w:rsidRDefault="00490C7B" w:rsidP="00FC4127">
      <w:pPr>
        <w:numPr>
          <w:ilvl w:val="0"/>
          <w:numId w:val="4"/>
        </w:numPr>
        <w:tabs>
          <w:tab w:val="clear" w:pos="1080"/>
          <w:tab w:val="num" w:pos="900"/>
        </w:tabs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</w:rPr>
        <w:t>Выпускникам, не завершившим среднего (полного) общего образования, не прошедшим государственной (итоговой) аттестаций или получившим на государственной (итоговой) аттестации неудовлетворительные результаты по русскому языку и математике, либо получившим повторно неудовлетворительный результат по одному из- этих предметов на государственной (итоговой) аттестации в дополнительные сроки, выдается справка об обучении в образовательном учреждении, форма которой утверждается Минобрнауки России.</w:t>
      </w:r>
    </w:p>
    <w:p w:rsidR="00490C7B" w:rsidRDefault="00490C7B" w:rsidP="00FC4127">
      <w:pPr>
        <w:numPr>
          <w:ilvl w:val="0"/>
          <w:numId w:val="4"/>
        </w:numPr>
        <w:tabs>
          <w:tab w:val="clear" w:pos="1080"/>
          <w:tab w:val="num" w:pos="900"/>
        </w:tabs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504">
        <w:rPr>
          <w:rFonts w:ascii="Times New Roman" w:hAnsi="Times New Roman" w:cs="Times New Roman"/>
          <w:color w:val="000000"/>
          <w:sz w:val="24"/>
          <w:szCs w:val="24"/>
        </w:rPr>
        <w:t>Указанным выпускникам предоставляется право пройти государственную (итоговую) аттестацию по соответствующим общеобразовательным предметам не ранее чем через год.</w:t>
      </w:r>
    </w:p>
    <w:p w:rsidR="00490C7B" w:rsidRPr="004A2504" w:rsidRDefault="00490C7B" w:rsidP="00FC4127">
      <w:pPr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90C7B" w:rsidRPr="004A2504" w:rsidRDefault="00490C7B" w:rsidP="00FC4127">
      <w:pPr>
        <w:numPr>
          <w:ilvl w:val="0"/>
          <w:numId w:val="6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4A2504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Перевод учащихся.</w:t>
      </w:r>
    </w:p>
    <w:p w:rsidR="00490C7B" w:rsidRPr="004A2504" w:rsidRDefault="00490C7B" w:rsidP="00FC4127">
      <w:pPr>
        <w:numPr>
          <w:ilvl w:val="1"/>
          <w:numId w:val="6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>Перевод обучающихся осуществляется на основании решения педсовета в соответствии с Законом РФ «Об образовании», Типовым положением об общеобраз</w:t>
      </w:r>
      <w:r>
        <w:rPr>
          <w:rFonts w:ascii="Times New Roman" w:hAnsi="Times New Roman" w:cs="Times New Roman"/>
          <w:sz w:val="24"/>
          <w:szCs w:val="24"/>
        </w:rPr>
        <w:t>овательном учреждении, Уставом школы</w:t>
      </w:r>
      <w:r w:rsidRPr="004A2504">
        <w:rPr>
          <w:rFonts w:ascii="Times New Roman" w:hAnsi="Times New Roman" w:cs="Times New Roman"/>
          <w:sz w:val="24"/>
          <w:szCs w:val="24"/>
        </w:rPr>
        <w:t>.</w:t>
      </w:r>
    </w:p>
    <w:p w:rsidR="00490C7B" w:rsidRPr="004A2504" w:rsidRDefault="00490C7B" w:rsidP="00FC4127">
      <w:pPr>
        <w:numPr>
          <w:ilvl w:val="1"/>
          <w:numId w:val="6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>Учащиеся на ступенях начального общего и основного общего образования, успешно освоившие программу учебного года и имеющие положительные оценки по всем предметам соответствующего учебного плана, переводятся в следующий класс.</w:t>
      </w:r>
    </w:p>
    <w:p w:rsidR="00490C7B" w:rsidRPr="004A2504" w:rsidRDefault="00490C7B" w:rsidP="00FC4127">
      <w:pPr>
        <w:numPr>
          <w:ilvl w:val="1"/>
          <w:numId w:val="6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 xml:space="preserve">Перевод учащихся в следующий класс осуществляется по решению педагогического совета на основании итоговых оценок, которые выставляются с учетом годовых и полученных на промежуточной годовой аттестации. </w:t>
      </w:r>
    </w:p>
    <w:p w:rsidR="00490C7B" w:rsidRPr="004A2504" w:rsidRDefault="00490C7B" w:rsidP="00FC4127">
      <w:pPr>
        <w:numPr>
          <w:ilvl w:val="1"/>
          <w:numId w:val="6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4A2504">
        <w:rPr>
          <w:rFonts w:ascii="Times New Roman" w:hAnsi="Times New Roman" w:cs="Times New Roman"/>
          <w:sz w:val="24"/>
          <w:szCs w:val="24"/>
        </w:rPr>
        <w:t>На основании решения педагогического совета образовательного учреждения директор издает приказ о переводе учащихся в следующий класс.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504">
        <w:rPr>
          <w:rFonts w:ascii="Times New Roman" w:hAnsi="Times New Roman" w:cs="Times New Roman"/>
          <w:color w:val="000000"/>
          <w:spacing w:val="-5"/>
          <w:sz w:val="24"/>
          <w:szCs w:val="24"/>
        </w:rPr>
        <w:t>В</w:t>
      </w:r>
      <w:r w:rsidRPr="004A2504">
        <w:rPr>
          <w:rFonts w:ascii="Times New Roman" w:hAnsi="Times New Roman" w:cs="Times New Roman"/>
          <w:sz w:val="24"/>
          <w:szCs w:val="24"/>
        </w:rPr>
        <w:t xml:space="preserve"> протоколе заседания педсовета дается списочный состав обучающихся, оставленных на повторный год и указывается количественный состав обучающихся, переведенных в следующий класс. Приказом по школе утверждается решение педсовета о переводе обучающихся.</w:t>
      </w:r>
    </w:p>
    <w:p w:rsidR="00490C7B" w:rsidRPr="004A2504" w:rsidRDefault="00490C7B" w:rsidP="00FC4127">
      <w:pPr>
        <w:numPr>
          <w:ilvl w:val="1"/>
          <w:numId w:val="6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Повторный курс обучения в школе</w:t>
      </w:r>
      <w:r w:rsidRPr="004A2504">
        <w:rPr>
          <w:rFonts w:ascii="Times New Roman" w:hAnsi="Times New Roman" w:cs="Times New Roman"/>
          <w:color w:val="000000"/>
          <w:sz w:val="24"/>
          <w:szCs w:val="24"/>
        </w:rPr>
        <w:t xml:space="preserve"> возможен в случае неуспеваемости обучающегося по болезни, при условии его хорошей систематической успеваемости в предыдущие годы.</w:t>
      </w:r>
    </w:p>
    <w:p w:rsidR="00490C7B" w:rsidRPr="0042625E" w:rsidRDefault="00490C7B" w:rsidP="00FC4127">
      <w:pPr>
        <w:numPr>
          <w:ilvl w:val="1"/>
          <w:numId w:val="6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4B6F7A">
        <w:rPr>
          <w:rFonts w:ascii="Times New Roman" w:hAnsi="Times New Roman" w:cs="Times New Roman"/>
          <w:sz w:val="24"/>
          <w:szCs w:val="28"/>
        </w:rPr>
        <w:t>Обучающиеся на ступенях начального общего, основного общего и среднего (полного) общего образования, имеющие по итогам учебного года академическую задолженность по одному предмету, переводятся в следующий класс условно. Обучающиеся обязаны ликвидировать академическую задолженность в теч</w:t>
      </w:r>
      <w:r>
        <w:rPr>
          <w:rFonts w:ascii="Times New Roman" w:hAnsi="Times New Roman" w:cs="Times New Roman"/>
          <w:sz w:val="24"/>
          <w:szCs w:val="28"/>
        </w:rPr>
        <w:t>ение следующего учебного года, школа</w:t>
      </w:r>
      <w:r w:rsidRPr="004B6F7A">
        <w:rPr>
          <w:rFonts w:ascii="Times New Roman" w:hAnsi="Times New Roman" w:cs="Times New Roman"/>
          <w:sz w:val="24"/>
          <w:szCs w:val="28"/>
        </w:rPr>
        <w:t xml:space="preserve"> обязана создать условия обучающимся для ликвидации этой задолженности и обеспечить контроль за своевременностью ее ликвидации.</w:t>
      </w:r>
      <w:bookmarkStart w:id="0" w:name="p572"/>
      <w:bookmarkEnd w:id="0"/>
    </w:p>
    <w:p w:rsidR="00490C7B" w:rsidRPr="0042625E" w:rsidRDefault="00490C7B" w:rsidP="00FC4127">
      <w:pPr>
        <w:numPr>
          <w:ilvl w:val="1"/>
          <w:numId w:val="6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42625E">
        <w:rPr>
          <w:rFonts w:ascii="Times New Roman" w:hAnsi="Times New Roman" w:cs="Times New Roman"/>
          <w:sz w:val="24"/>
          <w:szCs w:val="28"/>
        </w:rPr>
        <w:t>Обучающиеся на ступенях начального общего и основного общего образования,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предмету, по усмотрению родителей (законных представителей) оставляются на повторное обучение или продолжают получать образование в иных формах.</w:t>
      </w:r>
      <w:bookmarkStart w:id="1" w:name="p573"/>
      <w:bookmarkEnd w:id="1"/>
    </w:p>
    <w:p w:rsidR="00490C7B" w:rsidRDefault="00490C7B" w:rsidP="00FC4127">
      <w:pPr>
        <w:numPr>
          <w:ilvl w:val="1"/>
          <w:numId w:val="6"/>
        </w:numPr>
        <w:shd w:val="clear" w:color="auto" w:fill="FFFFFF"/>
        <w:tabs>
          <w:tab w:val="left" w:pos="739"/>
        </w:tabs>
        <w:spacing w:line="250" w:lineRule="exact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42625E">
        <w:rPr>
          <w:rFonts w:ascii="Times New Roman" w:hAnsi="Times New Roman" w:cs="Times New Roman"/>
          <w:sz w:val="24"/>
          <w:szCs w:val="28"/>
        </w:rPr>
        <w:t>Обучающиеся на ступени среднего (полного) общего образования,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предмету, продолжают получать образование в иных формах.</w:t>
      </w:r>
      <w:bookmarkStart w:id="2" w:name="p574"/>
      <w:bookmarkEnd w:id="2"/>
    </w:p>
    <w:p w:rsidR="00490C7B" w:rsidRPr="0042625E" w:rsidRDefault="00490C7B" w:rsidP="00FC4127">
      <w:pPr>
        <w:numPr>
          <w:ilvl w:val="1"/>
          <w:numId w:val="6"/>
        </w:numPr>
        <w:shd w:val="clear" w:color="auto" w:fill="FFFFFF"/>
        <w:tabs>
          <w:tab w:val="left" w:pos="426"/>
        </w:tabs>
        <w:spacing w:line="250" w:lineRule="exact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42625E">
        <w:rPr>
          <w:rFonts w:ascii="Times New Roman" w:hAnsi="Times New Roman" w:cs="Times New Roman"/>
          <w:sz w:val="24"/>
          <w:szCs w:val="24"/>
        </w:rPr>
        <w:t>При решении вопроса о повторном обучении учащегося 1 класса учитываются рекомендации психолого-медико-педагогической комиссии по определению условий обучения, адекватных его возможностям и психофизическому состоянию</w:t>
      </w:r>
    </w:p>
    <w:p w:rsidR="00490C7B" w:rsidRDefault="00490C7B" w:rsidP="00FC4127">
      <w:pPr>
        <w:numPr>
          <w:ilvl w:val="1"/>
          <w:numId w:val="6"/>
        </w:numPr>
        <w:shd w:val="clear" w:color="auto" w:fill="FFFFFF"/>
        <w:tabs>
          <w:tab w:val="left" w:pos="426"/>
        </w:tabs>
        <w:spacing w:line="250" w:lineRule="exact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42625E">
        <w:rPr>
          <w:rFonts w:ascii="Times New Roman" w:hAnsi="Times New Roman" w:cs="Times New Roman"/>
          <w:color w:val="000000"/>
          <w:sz w:val="24"/>
          <w:szCs w:val="24"/>
        </w:rPr>
        <w:t xml:space="preserve">Отчисление </w:t>
      </w:r>
      <w:r w:rsidRPr="008C2122">
        <w:rPr>
          <w:rFonts w:ascii="Times New Roman" w:hAnsi="Times New Roman" w:cs="Times New Roman"/>
          <w:sz w:val="24"/>
          <w:szCs w:val="24"/>
        </w:rPr>
        <w:t xml:space="preserve">обучающегося из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8C2122">
        <w:rPr>
          <w:rFonts w:ascii="Times New Roman" w:hAnsi="Times New Roman" w:cs="Times New Roman"/>
          <w:sz w:val="24"/>
          <w:szCs w:val="24"/>
        </w:rPr>
        <w:t xml:space="preserve"> применяется, если меры воспитательного характера не дали результата и дальнейшее пребывание обучающегося в</w:t>
      </w:r>
      <w:r>
        <w:rPr>
          <w:rFonts w:ascii="Times New Roman" w:hAnsi="Times New Roman" w:cs="Times New Roman"/>
          <w:sz w:val="24"/>
          <w:szCs w:val="24"/>
        </w:rPr>
        <w:t xml:space="preserve"> школе </w:t>
      </w:r>
      <w:r w:rsidRPr="008C2122">
        <w:rPr>
          <w:rFonts w:ascii="Times New Roman" w:hAnsi="Times New Roman" w:cs="Times New Roman"/>
          <w:sz w:val="24"/>
          <w:szCs w:val="24"/>
        </w:rPr>
        <w:t xml:space="preserve"> оказывает отрицательное влияние на других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Pr="0042625E">
        <w:rPr>
          <w:rFonts w:ascii="Times New Roman" w:hAnsi="Times New Roman" w:cs="Times New Roman"/>
          <w:sz w:val="24"/>
          <w:szCs w:val="24"/>
        </w:rPr>
        <w:t>.</w:t>
      </w:r>
    </w:p>
    <w:p w:rsidR="00490C7B" w:rsidRDefault="00490C7B" w:rsidP="00FC4127">
      <w:pPr>
        <w:numPr>
          <w:ilvl w:val="1"/>
          <w:numId w:val="6"/>
        </w:numPr>
        <w:shd w:val="clear" w:color="auto" w:fill="FFFFFF"/>
        <w:tabs>
          <w:tab w:val="left" w:pos="426"/>
        </w:tabs>
        <w:spacing w:line="25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Отчисление обучающегося, достигшего возраста 15 лет, </w:t>
      </w:r>
      <w:r w:rsidRPr="0042625E">
        <w:rPr>
          <w:rFonts w:ascii="Times New Roman" w:hAnsi="Times New Roman" w:cs="Times New Roman"/>
          <w:color w:val="000000"/>
          <w:sz w:val="24"/>
          <w:szCs w:val="24"/>
        </w:rPr>
        <w:t xml:space="preserve">производится 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8C2122">
        <w:rPr>
          <w:rFonts w:ascii="Times New Roman" w:hAnsi="Times New Roman" w:cs="Times New Roman"/>
          <w:sz w:val="24"/>
          <w:szCs w:val="24"/>
        </w:rPr>
        <w:t xml:space="preserve"> решению </w:t>
      </w:r>
      <w:r w:rsidRPr="00037362">
        <w:rPr>
          <w:rFonts w:ascii="Times New Roman" w:hAnsi="Times New Roman" w:cs="Times New Roman"/>
          <w:sz w:val="24"/>
          <w:szCs w:val="24"/>
        </w:rPr>
        <w:t>органа управления школы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8C2122">
        <w:rPr>
          <w:rFonts w:ascii="Times New Roman" w:hAnsi="Times New Roman" w:cs="Times New Roman"/>
          <w:sz w:val="24"/>
          <w:szCs w:val="24"/>
        </w:rPr>
        <w:t xml:space="preserve"> за совершенные</w:t>
      </w:r>
      <w:r w:rsidRPr="008D0AD8">
        <w:rPr>
          <w:rFonts w:ascii="Times New Roman" w:hAnsi="Times New Roman" w:cs="Times New Roman"/>
          <w:sz w:val="24"/>
          <w:szCs w:val="24"/>
        </w:rPr>
        <w:t xml:space="preserve"> неоднократно грубые нарушения У</w:t>
      </w:r>
      <w:r w:rsidRPr="008C2122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8C2122">
        <w:rPr>
          <w:rFonts w:ascii="Times New Roman" w:hAnsi="Times New Roman" w:cs="Times New Roman"/>
          <w:sz w:val="24"/>
          <w:szCs w:val="24"/>
        </w:rPr>
        <w:t>.</w:t>
      </w:r>
      <w:bookmarkStart w:id="3" w:name="p614"/>
      <w:bookmarkStart w:id="4" w:name="p615"/>
      <w:bookmarkEnd w:id="3"/>
      <w:bookmarkEnd w:id="4"/>
    </w:p>
    <w:p w:rsidR="00490C7B" w:rsidRDefault="00490C7B" w:rsidP="00FC4127">
      <w:pPr>
        <w:numPr>
          <w:ilvl w:val="1"/>
          <w:numId w:val="6"/>
        </w:numPr>
        <w:shd w:val="clear" w:color="auto" w:fill="FFFFFF"/>
        <w:tabs>
          <w:tab w:val="left" w:pos="426"/>
        </w:tabs>
        <w:spacing w:line="25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2122">
        <w:rPr>
          <w:rFonts w:ascii="Times New Roman" w:hAnsi="Times New Roman" w:cs="Times New Roman"/>
          <w:sz w:val="24"/>
          <w:szCs w:val="24"/>
        </w:rPr>
        <w:t>Решение об исключении обучающегося, не получившего общего образования, принимается с учетом мнения его родителей (законных представителей) и с согласия комиссии по делам несовершеннолетних и защите их прав. Решение об исключении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  <w:bookmarkStart w:id="5" w:name="p616"/>
      <w:bookmarkStart w:id="6" w:name="p618"/>
      <w:bookmarkEnd w:id="5"/>
      <w:bookmarkEnd w:id="6"/>
    </w:p>
    <w:p w:rsidR="00490C7B" w:rsidRPr="008C2122" w:rsidRDefault="00490C7B" w:rsidP="00FC4127">
      <w:pPr>
        <w:shd w:val="clear" w:color="auto" w:fill="FFFFFF"/>
        <w:tabs>
          <w:tab w:val="num" w:pos="360"/>
          <w:tab w:val="left" w:pos="739"/>
        </w:tabs>
        <w:spacing w:line="250" w:lineRule="exact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</w:t>
      </w:r>
      <w:r w:rsidRPr="0042625E">
        <w:rPr>
          <w:rFonts w:ascii="Times New Roman" w:hAnsi="Times New Roman" w:cs="Times New Roman"/>
          <w:sz w:val="24"/>
          <w:szCs w:val="24"/>
        </w:rPr>
        <w:t xml:space="preserve"> незамедлительно обязана</w:t>
      </w:r>
      <w:r w:rsidRPr="008C2122">
        <w:rPr>
          <w:rFonts w:ascii="Times New Roman" w:hAnsi="Times New Roman" w:cs="Times New Roman"/>
          <w:sz w:val="24"/>
          <w:szCs w:val="24"/>
        </w:rPr>
        <w:t xml:space="preserve"> проинформировать об исключении обучающегося из образовательного учреждения его родителей (законных представителей) и орган местного самоуправления.</w:t>
      </w:r>
    </w:p>
    <w:p w:rsidR="00490C7B" w:rsidRDefault="00490C7B" w:rsidP="00FC4127">
      <w:pPr>
        <w:shd w:val="clear" w:color="auto" w:fill="FFFFFF"/>
        <w:tabs>
          <w:tab w:val="left" w:pos="739"/>
        </w:tabs>
        <w:spacing w:line="250" w:lineRule="exact"/>
        <w:ind w:left="595"/>
        <w:jc w:val="both"/>
        <w:rPr>
          <w:color w:val="000000"/>
        </w:rPr>
      </w:pPr>
    </w:p>
    <w:p w:rsidR="00490C7B" w:rsidRDefault="00490C7B"/>
    <w:sectPr w:rsidR="00490C7B" w:rsidSect="001372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B1814"/>
    <w:multiLevelType w:val="hybridMultilevel"/>
    <w:tmpl w:val="CA9C4A68"/>
    <w:lvl w:ilvl="0" w:tplc="D3E8138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FFB3327"/>
    <w:multiLevelType w:val="multilevel"/>
    <w:tmpl w:val="2BB87D2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</w:rPr>
    </w:lvl>
  </w:abstractNum>
  <w:abstractNum w:abstractNumId="2">
    <w:nsid w:val="325808DD"/>
    <w:multiLevelType w:val="hybridMultilevel"/>
    <w:tmpl w:val="685E5DCA"/>
    <w:lvl w:ilvl="0" w:tplc="04190001">
      <w:start w:val="1"/>
      <w:numFmt w:val="bullet"/>
      <w:lvlText w:val=""/>
      <w:lvlJc w:val="left"/>
      <w:pPr>
        <w:ind w:left="9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7764EAE"/>
    <w:multiLevelType w:val="multilevel"/>
    <w:tmpl w:val="3926AE42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cs="Times New Roman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auto"/>
      </w:rPr>
    </w:lvl>
  </w:abstractNum>
  <w:abstractNum w:abstractNumId="4">
    <w:nsid w:val="5AE718EA"/>
    <w:multiLevelType w:val="hybridMultilevel"/>
    <w:tmpl w:val="1B808676"/>
    <w:lvl w:ilvl="0" w:tplc="04190001">
      <w:start w:val="1"/>
      <w:numFmt w:val="bullet"/>
      <w:lvlText w:val=""/>
      <w:lvlJc w:val="left"/>
      <w:pPr>
        <w:ind w:left="9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717019C"/>
    <w:multiLevelType w:val="hybridMultilevel"/>
    <w:tmpl w:val="FC1097DA"/>
    <w:lvl w:ilvl="0" w:tplc="D3E8138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77FC563B"/>
    <w:multiLevelType w:val="hybridMultilevel"/>
    <w:tmpl w:val="A7ECBAEE"/>
    <w:lvl w:ilvl="0" w:tplc="04190001">
      <w:start w:val="1"/>
      <w:numFmt w:val="bullet"/>
      <w:lvlText w:val=""/>
      <w:lvlJc w:val="left"/>
      <w:pPr>
        <w:ind w:left="9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AF56CFB"/>
    <w:multiLevelType w:val="hybridMultilevel"/>
    <w:tmpl w:val="96549BE6"/>
    <w:lvl w:ilvl="0" w:tplc="04190001">
      <w:start w:val="1"/>
      <w:numFmt w:val="bullet"/>
      <w:lvlText w:val=""/>
      <w:lvlJc w:val="left"/>
      <w:pPr>
        <w:ind w:left="955" w:hanging="360"/>
      </w:pPr>
      <w:rPr>
        <w:rFonts w:ascii="Symbol" w:hAnsi="Symbol" w:hint="default"/>
      </w:rPr>
    </w:lvl>
    <w:lvl w:ilvl="1" w:tplc="D3E8138E">
      <w:start w:val="1"/>
      <w:numFmt w:val="bullet"/>
      <w:lvlText w:val=""/>
      <w:lvlJc w:val="left"/>
      <w:pPr>
        <w:tabs>
          <w:tab w:val="num" w:pos="1675"/>
        </w:tabs>
        <w:ind w:left="1675" w:hanging="360"/>
      </w:pPr>
      <w:rPr>
        <w:rFonts w:ascii="Symbol" w:hAnsi="Symbol" w:hint="default"/>
        <w:sz w:val="16"/>
      </w:rPr>
    </w:lvl>
    <w:lvl w:ilvl="2" w:tplc="04190005" w:tentative="1">
      <w:start w:val="1"/>
      <w:numFmt w:val="bullet"/>
      <w:lvlText w:val=""/>
      <w:lvlJc w:val="left"/>
      <w:pPr>
        <w:ind w:left="23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4127"/>
    <w:rsid w:val="00037362"/>
    <w:rsid w:val="001372BE"/>
    <w:rsid w:val="00394BBC"/>
    <w:rsid w:val="0042625E"/>
    <w:rsid w:val="00490C7B"/>
    <w:rsid w:val="004A2504"/>
    <w:rsid w:val="004B6F7A"/>
    <w:rsid w:val="004C4285"/>
    <w:rsid w:val="00564A4C"/>
    <w:rsid w:val="006849DC"/>
    <w:rsid w:val="008C2122"/>
    <w:rsid w:val="008D0AD8"/>
    <w:rsid w:val="009A114F"/>
    <w:rsid w:val="00A12E2D"/>
    <w:rsid w:val="00A551A6"/>
    <w:rsid w:val="00A63387"/>
    <w:rsid w:val="00B03C1B"/>
    <w:rsid w:val="00B606D4"/>
    <w:rsid w:val="00D50A5C"/>
    <w:rsid w:val="00F909E8"/>
    <w:rsid w:val="00FC4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12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Без интервала1"/>
    <w:uiPriority w:val="99"/>
    <w:rsid w:val="00FC4127"/>
    <w:rPr>
      <w:rFonts w:eastAsia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8</Pages>
  <Words>3255</Words>
  <Characters>18560</Characters>
  <Application>Microsoft Office Outlook</Application>
  <DocSecurity>0</DocSecurity>
  <Lines>0</Lines>
  <Paragraphs>0</Paragraphs>
  <ScaleCrop>false</ScaleCrop>
  <Company>МСОШ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Директоор</dc:creator>
  <cp:keywords/>
  <dc:description/>
  <cp:lastModifiedBy>admin</cp:lastModifiedBy>
  <cp:revision>2</cp:revision>
  <dcterms:created xsi:type="dcterms:W3CDTF">2013-12-26T08:15:00Z</dcterms:created>
  <dcterms:modified xsi:type="dcterms:W3CDTF">2013-12-26T10:17:00Z</dcterms:modified>
</cp:coreProperties>
</file>